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926" w:type="dxa"/>
        <w:tblInd w:w="7191" w:type="dxa"/>
        <w:tblLook w:val="04A0" w:firstRow="1" w:lastRow="0" w:firstColumn="1" w:lastColumn="0" w:noHBand="0" w:noVBand="1"/>
      </w:tblPr>
      <w:tblGrid>
        <w:gridCol w:w="1100"/>
        <w:gridCol w:w="1826"/>
      </w:tblGrid>
      <w:tr w:rsidR="00430875" w:rsidRPr="005C2807" w:rsidTr="005C2807">
        <w:trPr>
          <w:trHeight w:val="113"/>
        </w:trPr>
        <w:tc>
          <w:tcPr>
            <w:tcW w:w="1100" w:type="dxa"/>
            <w:vAlign w:val="center"/>
          </w:tcPr>
          <w:p w:rsidR="00430875" w:rsidRPr="003B4326" w:rsidRDefault="00430875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</w:pPr>
            <w:r w:rsidRPr="003B4326"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  <w:t>Date/</w:t>
            </w:r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data:</w:t>
            </w:r>
          </w:p>
        </w:tc>
        <w:tc>
          <w:tcPr>
            <w:tcW w:w="1826" w:type="dxa"/>
            <w:shd w:val="clear" w:color="auto" w:fill="DBE5F1"/>
            <w:vAlign w:val="center"/>
          </w:tcPr>
          <w:p w:rsidR="000E65AA" w:rsidRPr="003B4326" w:rsidRDefault="000E65AA" w:rsidP="005C2807">
            <w:pPr>
              <w:spacing w:before="0" w:after="0"/>
              <w:rPr>
                <w:rFonts w:ascii="Times New Roman" w:hAnsi="Times New Roman"/>
                <w:color w:val="000000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8B05F7" w:rsidRPr="003B4326" w:rsidRDefault="008B05F7" w:rsidP="00430875">
      <w:pPr>
        <w:spacing w:before="0" w:after="0"/>
        <w:rPr>
          <w:rFonts w:ascii="Century Gothic" w:hAnsi="Century Gothic"/>
          <w:color w:val="auto"/>
          <w:sz w:val="8"/>
          <w:szCs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415" w:type="dxa"/>
        <w:tblInd w:w="-298" w:type="dxa"/>
        <w:tblLook w:val="04A0" w:firstRow="1" w:lastRow="0" w:firstColumn="1" w:lastColumn="0" w:noHBand="0" w:noVBand="1"/>
      </w:tblPr>
      <w:tblGrid>
        <w:gridCol w:w="1778"/>
        <w:gridCol w:w="8637"/>
      </w:tblGrid>
      <w:tr w:rsidR="00430875" w:rsidRPr="005C2807" w:rsidTr="005C2807">
        <w:trPr>
          <w:trHeight w:val="113"/>
        </w:trPr>
        <w:tc>
          <w:tcPr>
            <w:tcW w:w="1778" w:type="dxa"/>
            <w:vAlign w:val="center"/>
          </w:tcPr>
          <w:p w:rsidR="00430875" w:rsidRPr="003B4326" w:rsidRDefault="00430875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</w:pPr>
            <w:r w:rsidRPr="003B4326"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  <w:t>CUSTOMER/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Cliente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:</w:t>
            </w:r>
          </w:p>
        </w:tc>
        <w:tc>
          <w:tcPr>
            <w:tcW w:w="8637" w:type="dxa"/>
            <w:shd w:val="clear" w:color="auto" w:fill="DBE5F1"/>
            <w:vAlign w:val="center"/>
          </w:tcPr>
          <w:p w:rsidR="00B532C4" w:rsidRPr="003B4326" w:rsidRDefault="00B532C4" w:rsidP="005C2807">
            <w:pPr>
              <w:spacing w:before="0" w:after="0"/>
              <w:rPr>
                <w:rFonts w:ascii="Times New Roman" w:hAnsi="Times New Roman"/>
                <w:color w:val="000000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430875" w:rsidRPr="003B4326" w:rsidRDefault="00430875" w:rsidP="00601704">
      <w:pPr>
        <w:spacing w:before="0" w:after="0"/>
        <w:rPr>
          <w:rFonts w:ascii="Century Gothic" w:hAnsi="Century Gothic"/>
          <w:color w:val="auto"/>
          <w:sz w:val="8"/>
          <w:szCs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415" w:type="dxa"/>
        <w:tblInd w:w="-298" w:type="dxa"/>
        <w:tblLook w:val="04A0" w:firstRow="1" w:lastRow="0" w:firstColumn="1" w:lastColumn="0" w:noHBand="0" w:noVBand="1"/>
      </w:tblPr>
      <w:tblGrid>
        <w:gridCol w:w="1778"/>
        <w:gridCol w:w="6369"/>
        <w:gridCol w:w="443"/>
        <w:gridCol w:w="1825"/>
      </w:tblGrid>
      <w:tr w:rsidR="00BB7070" w:rsidRPr="005C2807" w:rsidTr="005C2807">
        <w:trPr>
          <w:trHeight w:val="113"/>
        </w:trPr>
        <w:tc>
          <w:tcPr>
            <w:tcW w:w="1778" w:type="dxa"/>
            <w:vAlign w:val="center"/>
          </w:tcPr>
          <w:p w:rsidR="00BB7070" w:rsidRPr="003B4326" w:rsidRDefault="00BB7070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</w:pPr>
            <w:r w:rsidRPr="003B4326"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  <w:t>ADDRESS/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Indirizzo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:</w:t>
            </w:r>
          </w:p>
        </w:tc>
        <w:tc>
          <w:tcPr>
            <w:tcW w:w="6369" w:type="dxa"/>
            <w:shd w:val="clear" w:color="auto" w:fill="DBE5F1"/>
            <w:vAlign w:val="center"/>
          </w:tcPr>
          <w:p w:rsidR="00BB7070" w:rsidRPr="003B4326" w:rsidRDefault="00BB7070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43" w:type="dxa"/>
            <w:vAlign w:val="center"/>
          </w:tcPr>
          <w:p w:rsidR="00BB7070" w:rsidRPr="00B334A1" w:rsidRDefault="00BB7070" w:rsidP="005C2807">
            <w:pPr>
              <w:spacing w:before="0" w:after="0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3B4326"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  <w:t>N°:</w:t>
            </w:r>
          </w:p>
        </w:tc>
        <w:tc>
          <w:tcPr>
            <w:tcW w:w="1825" w:type="dxa"/>
            <w:shd w:val="clear" w:color="auto" w:fill="DBE5F1"/>
            <w:vAlign w:val="center"/>
          </w:tcPr>
          <w:p w:rsidR="00085A15" w:rsidRPr="003B4326" w:rsidRDefault="00085A15" w:rsidP="005C2807">
            <w:pPr>
              <w:spacing w:before="0" w:after="0"/>
              <w:rPr>
                <w:rFonts w:ascii="Times New Roman" w:hAnsi="Times New Roman"/>
                <w:color w:val="000000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601704" w:rsidRPr="003B4326" w:rsidRDefault="00601704" w:rsidP="00601704">
      <w:pPr>
        <w:spacing w:before="0" w:after="0"/>
        <w:rPr>
          <w:rFonts w:ascii="Century Gothic" w:hAnsi="Century Gothic"/>
          <w:color w:val="auto"/>
          <w:sz w:val="8"/>
          <w:szCs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415" w:type="dxa"/>
        <w:tblInd w:w="-298" w:type="dxa"/>
        <w:tblLook w:val="04A0" w:firstRow="1" w:lastRow="0" w:firstColumn="1" w:lastColumn="0" w:noHBand="0" w:noVBand="1"/>
      </w:tblPr>
      <w:tblGrid>
        <w:gridCol w:w="1778"/>
        <w:gridCol w:w="8637"/>
      </w:tblGrid>
      <w:tr w:rsidR="00601704" w:rsidRPr="005C2807" w:rsidTr="005C2807">
        <w:trPr>
          <w:trHeight w:val="113"/>
        </w:trPr>
        <w:tc>
          <w:tcPr>
            <w:tcW w:w="1778" w:type="dxa"/>
            <w:vAlign w:val="center"/>
          </w:tcPr>
          <w:p w:rsidR="00601704" w:rsidRPr="003B4326" w:rsidRDefault="00601704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</w:pPr>
            <w:r w:rsidRPr="003B4326"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  <w:t>POSTAL CODE/</w:t>
            </w:r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Cap:</w:t>
            </w:r>
          </w:p>
        </w:tc>
        <w:tc>
          <w:tcPr>
            <w:tcW w:w="8637" w:type="dxa"/>
            <w:shd w:val="clear" w:color="auto" w:fill="DBE5F1"/>
            <w:vAlign w:val="center"/>
          </w:tcPr>
          <w:p w:rsidR="000E65AA" w:rsidRPr="003B4326" w:rsidRDefault="000E65AA" w:rsidP="005C2807">
            <w:pPr>
              <w:spacing w:before="0" w:after="0"/>
              <w:rPr>
                <w:rFonts w:ascii="Times New Roman" w:hAnsi="Times New Roman"/>
                <w:color w:val="000000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601704" w:rsidRPr="003B4326" w:rsidRDefault="00BB7070" w:rsidP="006A0F49">
      <w:pPr>
        <w:spacing w:before="0" w:after="0"/>
        <w:rPr>
          <w:rFonts w:ascii="Century Gothic" w:hAnsi="Century Gothic"/>
          <w:color w:val="auto"/>
          <w:sz w:val="8"/>
          <w:szCs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entury Gothic" w:hAnsi="Century Gothic"/>
          <w:sz w:val="16"/>
          <w:szCs w:val="16"/>
        </w:rPr>
        <w:t xml:space="preserve"> </w:t>
      </w:r>
    </w:p>
    <w:tbl>
      <w:tblPr>
        <w:tblW w:w="10415" w:type="dxa"/>
        <w:tblInd w:w="-298" w:type="dxa"/>
        <w:tblLook w:val="04A0" w:firstRow="1" w:lastRow="0" w:firstColumn="1" w:lastColumn="0" w:noHBand="0" w:noVBand="1"/>
      </w:tblPr>
      <w:tblGrid>
        <w:gridCol w:w="1778"/>
        <w:gridCol w:w="8637"/>
      </w:tblGrid>
      <w:tr w:rsidR="006A0F49" w:rsidRPr="005C2807" w:rsidTr="005C2807">
        <w:trPr>
          <w:trHeight w:val="113"/>
        </w:trPr>
        <w:tc>
          <w:tcPr>
            <w:tcW w:w="1778" w:type="dxa"/>
            <w:vAlign w:val="center"/>
          </w:tcPr>
          <w:p w:rsidR="006A0F49" w:rsidRPr="003B4326" w:rsidRDefault="006A0F49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</w:pPr>
            <w:r w:rsidRPr="003B4326"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  <w:t>TOWN/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Città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:</w:t>
            </w:r>
          </w:p>
        </w:tc>
        <w:tc>
          <w:tcPr>
            <w:tcW w:w="8637" w:type="dxa"/>
            <w:shd w:val="clear" w:color="auto" w:fill="DBE5F1"/>
            <w:vAlign w:val="center"/>
          </w:tcPr>
          <w:p w:rsidR="00085A15" w:rsidRPr="003B4326" w:rsidRDefault="00085A15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6A0F49" w:rsidRPr="003B4326" w:rsidRDefault="006A0F49" w:rsidP="006A0F49">
      <w:pPr>
        <w:spacing w:before="0" w:after="0"/>
        <w:rPr>
          <w:rFonts w:ascii="Century Gothic" w:hAnsi="Century Gothic"/>
          <w:color w:val="auto"/>
          <w:sz w:val="8"/>
          <w:szCs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415" w:type="dxa"/>
        <w:tblInd w:w="-298" w:type="dxa"/>
        <w:tblLook w:val="04A0" w:firstRow="1" w:lastRow="0" w:firstColumn="1" w:lastColumn="0" w:noHBand="0" w:noVBand="1"/>
      </w:tblPr>
      <w:tblGrid>
        <w:gridCol w:w="1778"/>
        <w:gridCol w:w="5151"/>
        <w:gridCol w:w="1722"/>
        <w:gridCol w:w="1764"/>
      </w:tblGrid>
      <w:tr w:rsidR="006A0F49" w:rsidRPr="005C2807" w:rsidTr="005C2807">
        <w:trPr>
          <w:trHeight w:val="113"/>
        </w:trPr>
        <w:tc>
          <w:tcPr>
            <w:tcW w:w="1778" w:type="dxa"/>
            <w:vAlign w:val="center"/>
          </w:tcPr>
          <w:p w:rsidR="006A0F49" w:rsidRPr="003B4326" w:rsidRDefault="006A0F49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</w:pPr>
            <w:r w:rsidRPr="003B4326"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  <w:t>COUNTY/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Provincia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:</w:t>
            </w:r>
          </w:p>
        </w:tc>
        <w:tc>
          <w:tcPr>
            <w:tcW w:w="5151" w:type="dxa"/>
            <w:shd w:val="clear" w:color="auto" w:fill="DBE5F1"/>
            <w:vAlign w:val="center"/>
          </w:tcPr>
          <w:p w:rsidR="00085A15" w:rsidRPr="003B4326" w:rsidRDefault="00085A15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22" w:type="dxa"/>
            <w:vAlign w:val="center"/>
          </w:tcPr>
          <w:p w:rsidR="006A0F49" w:rsidRPr="005C2807" w:rsidRDefault="006A0F49" w:rsidP="005C2807">
            <w:pPr>
              <w:spacing w:before="0" w:after="0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3B4326"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  <w:t>COUNTRY/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Nazione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:</w:t>
            </w:r>
          </w:p>
        </w:tc>
        <w:tc>
          <w:tcPr>
            <w:tcW w:w="1764" w:type="dxa"/>
            <w:shd w:val="clear" w:color="auto" w:fill="DBE5F1"/>
            <w:vAlign w:val="center"/>
          </w:tcPr>
          <w:p w:rsidR="00085A15" w:rsidRPr="003B4326" w:rsidRDefault="00085A15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6A0F49" w:rsidRPr="003B4326" w:rsidRDefault="006A0F49" w:rsidP="00FA0D87">
      <w:pPr>
        <w:spacing w:before="0" w:after="0"/>
        <w:rPr>
          <w:rFonts w:ascii="Century Gothic" w:hAnsi="Century Gothic"/>
          <w:color w:val="auto"/>
          <w:sz w:val="8"/>
          <w:szCs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415" w:type="dxa"/>
        <w:tblInd w:w="-298" w:type="dxa"/>
        <w:tblLook w:val="04A0" w:firstRow="1" w:lastRow="0" w:firstColumn="1" w:lastColumn="0" w:noHBand="0" w:noVBand="1"/>
      </w:tblPr>
      <w:tblGrid>
        <w:gridCol w:w="1778"/>
        <w:gridCol w:w="8637"/>
      </w:tblGrid>
      <w:tr w:rsidR="00FA0D87" w:rsidRPr="005C2807" w:rsidTr="005C2807">
        <w:trPr>
          <w:trHeight w:val="113"/>
        </w:trPr>
        <w:tc>
          <w:tcPr>
            <w:tcW w:w="1778" w:type="dxa"/>
            <w:vAlign w:val="center"/>
          </w:tcPr>
          <w:p w:rsidR="00FA0D87" w:rsidRPr="003B4326" w:rsidRDefault="00FA0D87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</w:pPr>
            <w:r w:rsidRPr="003B4326">
              <w:rPr>
                <w:rFonts w:ascii="Century Gothic" w:hAnsi="Century Gothic"/>
                <w:b w:val="0"/>
                <w:color w:val="auto"/>
                <w:sz w:val="16"/>
                <w:szCs w:val="16"/>
              </w:rPr>
              <w:t>NOTE/</w:t>
            </w:r>
            <w:r w:rsidRPr="003B4326">
              <w:rPr>
                <w:rFonts w:ascii="Century Gothic" w:hAnsi="Century Gothic"/>
                <w:b w:val="0"/>
                <w:i/>
                <w:color w:val="auto"/>
                <w:sz w:val="16"/>
                <w:szCs w:val="16"/>
              </w:rPr>
              <w:t>Note:</w:t>
            </w:r>
          </w:p>
        </w:tc>
        <w:tc>
          <w:tcPr>
            <w:tcW w:w="8637" w:type="dxa"/>
            <w:shd w:val="clear" w:color="auto" w:fill="DBE5F1"/>
            <w:vAlign w:val="center"/>
          </w:tcPr>
          <w:p w:rsidR="00FA0D87" w:rsidRPr="003B4326" w:rsidRDefault="00FA0D87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127A12" w:rsidRPr="00AC0256" w:rsidRDefault="00127A12">
      <w:pPr>
        <w:rPr>
          <w:rFonts w:ascii="Century Gothic" w:hAnsi="Century Gothic"/>
          <w:color w:val="auto"/>
          <w:sz w:val="8"/>
          <w:szCs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tbl>
      <w:tblPr>
        <w:tblW w:w="10429" w:type="dxa"/>
        <w:tblInd w:w="-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9"/>
      </w:tblGrid>
      <w:tr w:rsidR="00FA0D87" w:rsidRPr="005C2807" w:rsidTr="005C2807">
        <w:tc>
          <w:tcPr>
            <w:tcW w:w="10429" w:type="dxa"/>
            <w:tcBorders>
              <w:top w:val="single" w:sz="18" w:space="0" w:color="FFC000"/>
              <w:left w:val="single" w:sz="18" w:space="0" w:color="FFC000"/>
              <w:bottom w:val="single" w:sz="4" w:space="0" w:color="FFFFFF"/>
              <w:right w:val="single" w:sz="18" w:space="0" w:color="FFC000"/>
            </w:tcBorders>
          </w:tcPr>
          <w:p w:rsidR="00FA0D87" w:rsidRPr="005C2807" w:rsidRDefault="00FA0D87" w:rsidP="005C2807">
            <w:pPr>
              <w:spacing w:before="0" w:after="0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FA0D87" w:rsidRPr="005C2807" w:rsidTr="00FB79E8">
        <w:tc>
          <w:tcPr>
            <w:tcW w:w="10429" w:type="dxa"/>
            <w:tcBorders>
              <w:top w:val="single" w:sz="4" w:space="0" w:color="FFFFFF"/>
              <w:left w:val="single" w:sz="18" w:space="0" w:color="FFC000"/>
              <w:bottom w:val="single" w:sz="4" w:space="0" w:color="FFFFFF"/>
              <w:right w:val="single" w:sz="18" w:space="0" w:color="FFC000"/>
            </w:tcBorders>
            <w:vAlign w:val="center"/>
          </w:tcPr>
          <w:p w:rsidR="00FA0D87" w:rsidRPr="003B4326" w:rsidRDefault="00FA0D87" w:rsidP="00FB79E8">
            <w:pPr>
              <w:spacing w:before="0" w:after="0"/>
              <w:rPr>
                <w:rFonts w:ascii="Century Gothic" w:hAnsi="Century Gothic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 CASE YOU ALREADY KNOW </w:t>
            </w:r>
            <w:proofErr w:type="gramStart"/>
            <w:r w:rsidRPr="003B4326"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WAVELENGTH</w:t>
            </w:r>
            <w:proofErr w:type="gramEnd"/>
            <w:r w:rsidRPr="003B4326"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RANGE AND PROTECTION LEVEL REQUIRED WRITE THEM HERE</w:t>
            </w:r>
          </w:p>
        </w:tc>
      </w:tr>
      <w:tr w:rsidR="00FA0D87" w:rsidRPr="00677E7A" w:rsidTr="00FB79E8">
        <w:tc>
          <w:tcPr>
            <w:tcW w:w="10429" w:type="dxa"/>
            <w:tcBorders>
              <w:top w:val="single" w:sz="4" w:space="0" w:color="FFFFFF"/>
              <w:left w:val="single" w:sz="18" w:space="0" w:color="FFC000"/>
              <w:bottom w:val="single" w:sz="4" w:space="0" w:color="FFFFFF"/>
              <w:right w:val="single" w:sz="18" w:space="0" w:color="FFC000"/>
            </w:tcBorders>
            <w:vAlign w:val="center"/>
          </w:tcPr>
          <w:p w:rsidR="00FA0D87" w:rsidRPr="003B4326" w:rsidRDefault="00FA0D87" w:rsidP="00FB79E8">
            <w:pPr>
              <w:spacing w:before="0" w:after="0"/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</w:pPr>
            <w:r w:rsidRPr="003B4326">
              <w:rPr>
                <w:rFonts w:ascii="Century Gothic" w:hAnsi="Century Gothic"/>
                <w:b w:val="0"/>
                <w:color w:val="auto"/>
                <w:sz w:val="14"/>
                <w:szCs w:val="14"/>
                <w:lang w:val="it-IT"/>
              </w:rPr>
              <w:t>(</w:t>
            </w:r>
            <w:r w:rsidR="008679E4"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  <w:t>Nel caso si conoscano il range della lunghezza d’onda ed il relativo livello di protezione scriveteli</w:t>
            </w:r>
            <w:r w:rsidR="005138A3"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  <w:t xml:space="preserve"> </w:t>
            </w:r>
            <w:r w:rsidR="008679E4"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  <w:t>qui sotto</w:t>
            </w:r>
            <w:r w:rsidRPr="003B4326">
              <w:rPr>
                <w:rFonts w:ascii="Century Gothic" w:hAnsi="Century Gothic"/>
                <w:b w:val="0"/>
                <w:color w:val="auto"/>
                <w:sz w:val="14"/>
                <w:szCs w:val="14"/>
                <w:lang w:val="it-IT"/>
              </w:rPr>
              <w:t>)</w:t>
            </w:r>
          </w:p>
        </w:tc>
      </w:tr>
      <w:tr w:rsidR="00FA0D87" w:rsidRPr="00677E7A" w:rsidTr="005C2807">
        <w:tc>
          <w:tcPr>
            <w:tcW w:w="10429" w:type="dxa"/>
            <w:tcBorders>
              <w:top w:val="single" w:sz="4" w:space="0" w:color="FFFFFF"/>
              <w:left w:val="single" w:sz="18" w:space="0" w:color="FFC000"/>
              <w:bottom w:val="single" w:sz="4" w:space="0" w:color="FFFFFF"/>
              <w:right w:val="single" w:sz="18" w:space="0" w:color="FFC000"/>
            </w:tcBorders>
          </w:tcPr>
          <w:p w:rsidR="00FA0D87" w:rsidRPr="005C2807" w:rsidRDefault="00FA0D87" w:rsidP="005C2807">
            <w:pPr>
              <w:spacing w:before="0" w:after="0"/>
              <w:rPr>
                <w:rFonts w:ascii="Century Gothic" w:hAnsi="Century Gothic"/>
                <w:sz w:val="6"/>
                <w:szCs w:val="6"/>
                <w:lang w:val="it-IT"/>
              </w:rPr>
            </w:pPr>
          </w:p>
        </w:tc>
      </w:tr>
      <w:tr w:rsidR="00FA0D87" w:rsidRPr="00677E7A" w:rsidTr="005C2807">
        <w:tc>
          <w:tcPr>
            <w:tcW w:w="10429" w:type="dxa"/>
            <w:tcBorders>
              <w:top w:val="single" w:sz="4" w:space="0" w:color="FFFFFF"/>
              <w:left w:val="single" w:sz="18" w:space="0" w:color="FFC000"/>
              <w:bottom w:val="dotted" w:sz="4" w:space="0" w:color="D9D9D9"/>
              <w:right w:val="single" w:sz="18" w:space="0" w:color="FFC000"/>
            </w:tcBorders>
            <w:shd w:val="clear" w:color="auto" w:fill="DBE5F1"/>
          </w:tcPr>
          <w:p w:rsidR="0024367C" w:rsidRPr="003B4326" w:rsidRDefault="0024367C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FA0D87" w:rsidRPr="00677E7A" w:rsidTr="005C2807">
        <w:tc>
          <w:tcPr>
            <w:tcW w:w="10429" w:type="dxa"/>
            <w:tcBorders>
              <w:top w:val="dotted" w:sz="4" w:space="0" w:color="D9D9D9"/>
              <w:left w:val="single" w:sz="18" w:space="0" w:color="FFC000"/>
              <w:bottom w:val="single" w:sz="4" w:space="0" w:color="FFFFFF"/>
              <w:right w:val="single" w:sz="18" w:space="0" w:color="FFC000"/>
            </w:tcBorders>
          </w:tcPr>
          <w:p w:rsidR="00FA0D87" w:rsidRPr="005C2807" w:rsidRDefault="00FA0D87" w:rsidP="005C2807">
            <w:pPr>
              <w:spacing w:before="0" w:after="0"/>
              <w:rPr>
                <w:rFonts w:ascii="Century Gothic" w:hAnsi="Century Gothic"/>
                <w:sz w:val="6"/>
                <w:szCs w:val="6"/>
                <w:lang w:val="it-IT"/>
              </w:rPr>
            </w:pPr>
          </w:p>
        </w:tc>
      </w:tr>
      <w:tr w:rsidR="00FA0D87" w:rsidRPr="00677E7A" w:rsidTr="005C2807">
        <w:tc>
          <w:tcPr>
            <w:tcW w:w="10429" w:type="dxa"/>
            <w:tcBorders>
              <w:top w:val="single" w:sz="4" w:space="0" w:color="FFFFFF"/>
              <w:left w:val="single" w:sz="18" w:space="0" w:color="FFC000"/>
              <w:bottom w:val="dotted" w:sz="4" w:space="0" w:color="D9D9D9"/>
              <w:right w:val="single" w:sz="18" w:space="0" w:color="FFC000"/>
            </w:tcBorders>
            <w:shd w:val="clear" w:color="auto" w:fill="DBE5F1"/>
          </w:tcPr>
          <w:p w:rsidR="00FA0D87" w:rsidRPr="003B4326" w:rsidRDefault="00FA0D87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FA0D87" w:rsidRPr="00677E7A" w:rsidTr="005C2807">
        <w:tc>
          <w:tcPr>
            <w:tcW w:w="10429" w:type="dxa"/>
            <w:tcBorders>
              <w:top w:val="dotted" w:sz="4" w:space="0" w:color="D9D9D9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shd w:val="clear" w:color="auto" w:fill="auto"/>
          </w:tcPr>
          <w:p w:rsidR="00FA0D87" w:rsidRPr="005C2807" w:rsidRDefault="00FA0D87" w:rsidP="005C2807">
            <w:pPr>
              <w:spacing w:before="0" w:after="0"/>
              <w:rPr>
                <w:rFonts w:ascii="Century Gothic" w:hAnsi="Century Gothic"/>
                <w:sz w:val="8"/>
                <w:szCs w:val="8"/>
                <w:lang w:val="it-IT"/>
              </w:rPr>
            </w:pPr>
          </w:p>
        </w:tc>
      </w:tr>
    </w:tbl>
    <w:p w:rsidR="00127A12" w:rsidRPr="00AC0256" w:rsidRDefault="00127A12">
      <w:pPr>
        <w:rPr>
          <w:rFonts w:ascii="Century Gothic" w:hAnsi="Century Gothic"/>
          <w:color w:val="auto"/>
          <w:sz w:val="8"/>
          <w:szCs w:val="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401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"/>
        <w:gridCol w:w="1165"/>
        <w:gridCol w:w="3131"/>
        <w:gridCol w:w="1992"/>
        <w:gridCol w:w="3388"/>
        <w:gridCol w:w="322"/>
      </w:tblGrid>
      <w:tr w:rsidR="00602F94" w:rsidRPr="00677E7A" w:rsidTr="005C2807">
        <w:tc>
          <w:tcPr>
            <w:tcW w:w="4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602F94" w:rsidRPr="003B4326" w:rsidRDefault="00602F94" w:rsidP="005C2807">
            <w:pPr>
              <w:spacing w:before="0" w:after="0"/>
              <w:jc w:val="center"/>
              <w:rPr>
                <w:rFonts w:ascii="Century Gothic" w:hAnsi="Century Gothic"/>
                <w:color w:val="auto"/>
                <w:sz w:val="32"/>
                <w:szCs w:val="32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9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0"/>
                <w:szCs w:val="10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02F94" w:rsidRPr="005C2807" w:rsidTr="005C2807"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602F94" w:rsidRPr="000C0921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  <w:lang w:val="it-IT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602F94" w:rsidP="005C2807">
            <w:pPr>
              <w:spacing w:before="0" w:after="0"/>
              <w:jc w:val="right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LASER TYPE: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602F94" w:rsidP="005C2807">
            <w:pPr>
              <w:spacing w:before="0" w:after="0"/>
              <w:jc w:val="right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WAVELENGTH (nm):</w:t>
            </w:r>
          </w:p>
        </w:tc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22" w:type="dxa"/>
            <w:vMerge w:val="restart"/>
            <w:tcBorders>
              <w:top w:val="nil"/>
              <w:left w:val="nil"/>
              <w:right w:val="nil"/>
            </w:tcBorders>
            <w:shd w:val="clear" w:color="auto" w:fill="FFC000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02F94" w:rsidRPr="005C2807" w:rsidTr="005C2807"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5138A3" w:rsidP="005C2807">
            <w:pPr>
              <w:spacing w:before="0" w:after="0"/>
              <w:jc w:val="right"/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(Tipo di laser)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5138A3" w:rsidP="005C2807">
            <w:pPr>
              <w:spacing w:before="0" w:after="0"/>
              <w:jc w:val="right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Lunghezza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d’onda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22" w:type="dxa"/>
            <w:vMerge/>
            <w:tcBorders>
              <w:top w:val="nil"/>
              <w:left w:val="nil"/>
              <w:right w:val="nil"/>
            </w:tcBorders>
            <w:shd w:val="clear" w:color="auto" w:fill="FFC000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02F94" w:rsidRPr="005C2807" w:rsidTr="005C2807"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602F94" w:rsidP="005C2807">
            <w:pPr>
              <w:spacing w:before="0" w:after="0"/>
              <w:jc w:val="right"/>
              <w:rPr>
                <w:rFonts w:ascii="Century Gothic" w:hAnsi="Century Gothic"/>
                <w:color w:val="auto"/>
                <w:sz w:val="6"/>
                <w:szCs w:val="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2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02F94" w:rsidRPr="005C2807" w:rsidTr="005C2807"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602F94" w:rsidP="005C2807">
            <w:pPr>
              <w:spacing w:before="0" w:after="0"/>
              <w:jc w:val="right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PRODUCER: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602F94" w:rsidP="005C2807">
            <w:pPr>
              <w:spacing w:before="0" w:after="0"/>
              <w:jc w:val="right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MODEL/TYPE:</w:t>
            </w:r>
          </w:p>
        </w:tc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22" w:type="dxa"/>
            <w:vMerge/>
            <w:tcBorders>
              <w:left w:val="nil"/>
              <w:bottom w:val="nil"/>
              <w:right w:val="nil"/>
            </w:tcBorders>
            <w:shd w:val="clear" w:color="auto" w:fill="FFC000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02F94" w:rsidRPr="005C2807" w:rsidTr="005C2807"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5138A3" w:rsidP="005C2807">
            <w:pPr>
              <w:spacing w:before="0" w:after="0"/>
              <w:jc w:val="right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Produttore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5138A3" w:rsidP="005C2807">
            <w:pPr>
              <w:spacing w:before="0" w:after="0"/>
              <w:jc w:val="right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Modello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/Tipo)</w:t>
            </w:r>
          </w:p>
        </w:tc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02F94" w:rsidRPr="005C2807" w:rsidTr="005C2807"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99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0"/>
                <w:szCs w:val="1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602F94" w:rsidRPr="00AC0256" w:rsidRDefault="00602F94">
      <w:pPr>
        <w:rPr>
          <w:rFonts w:ascii="Century Gothic" w:hAnsi="Century Gothic"/>
          <w:color w:val="auto"/>
          <w:sz w:val="2"/>
          <w:szCs w:val="2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"/>
        <w:gridCol w:w="207"/>
        <w:gridCol w:w="15"/>
        <w:gridCol w:w="222"/>
        <w:gridCol w:w="18"/>
        <w:gridCol w:w="204"/>
        <w:gridCol w:w="7"/>
        <w:gridCol w:w="63"/>
        <w:gridCol w:w="1971"/>
        <w:gridCol w:w="186"/>
        <w:gridCol w:w="342"/>
        <w:gridCol w:w="995"/>
        <w:gridCol w:w="222"/>
        <w:gridCol w:w="222"/>
        <w:gridCol w:w="99"/>
        <w:gridCol w:w="123"/>
        <w:gridCol w:w="112"/>
        <w:gridCol w:w="80"/>
        <w:gridCol w:w="30"/>
        <w:gridCol w:w="228"/>
        <w:gridCol w:w="182"/>
        <w:gridCol w:w="46"/>
        <w:gridCol w:w="230"/>
        <w:gridCol w:w="67"/>
        <w:gridCol w:w="161"/>
        <w:gridCol w:w="1115"/>
        <w:gridCol w:w="97"/>
        <w:gridCol w:w="127"/>
        <w:gridCol w:w="231"/>
        <w:gridCol w:w="595"/>
        <w:gridCol w:w="345"/>
        <w:gridCol w:w="583"/>
        <w:gridCol w:w="412"/>
      </w:tblGrid>
      <w:tr w:rsidR="00602F94" w:rsidRPr="00677E7A" w:rsidTr="00500E93">
        <w:trPr>
          <w:gridBefore w:val="1"/>
          <w:wBefore w:w="16" w:type="pct"/>
        </w:trPr>
        <w:tc>
          <w:tcPr>
            <w:tcW w:w="4984" w:type="pct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</w:pPr>
            <w:r w:rsidRPr="005C2807"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  <w:t>EN207 PROTECTIVE filter</w:t>
            </w:r>
            <w:r w:rsidR="003F4985" w:rsidRPr="005C2807"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  <w:t xml:space="preserve"> </w:t>
            </w:r>
          </w:p>
          <w:p w:rsidR="003F4985" w:rsidRPr="003B4326" w:rsidRDefault="003F4985" w:rsidP="00FC7133">
            <w:pPr>
              <w:spacing w:before="0" w:after="0"/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  <w:t xml:space="preserve">(EN207 </w:t>
            </w:r>
            <w:r w:rsidR="00FC7133"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  <w:t>Filtro di protezione</w:t>
            </w: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  <w:t>)</w:t>
            </w:r>
          </w:p>
        </w:tc>
      </w:tr>
      <w:tr w:rsidR="00602F94" w:rsidRPr="00677E7A" w:rsidTr="00500E93">
        <w:trPr>
          <w:gridBefore w:val="1"/>
          <w:wBefore w:w="16" w:type="pct"/>
        </w:trPr>
        <w:tc>
          <w:tcPr>
            <w:tcW w:w="4984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113" w:type="pct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8" w:space="0" w:color="auto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:rsidR="00602F94" w:rsidRPr="003B4326" w:rsidRDefault="00602F94" w:rsidP="005C2807">
            <w:pPr>
              <w:spacing w:before="0" w:after="0"/>
              <w:jc w:val="center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gridSpan w:val="2"/>
            <w:tcBorders>
              <w:top w:val="single" w:sz="4" w:space="0" w:color="FFFFFF"/>
              <w:left w:val="single" w:sz="8" w:space="0" w:color="auto"/>
              <w:bottom w:val="single" w:sz="4" w:space="0" w:color="FFFFFF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</w:rPr>
            </w:pPr>
            <w:r w:rsidRPr="005C2807">
              <w:rPr>
                <w:rFonts w:ascii="Century Gothic" w:hAnsi="Century Gothic"/>
                <w:color w:val="auto"/>
                <w:sz w:val="16"/>
                <w:szCs w:val="16"/>
              </w:rPr>
              <w:t>CONTINUOUS source</w:t>
            </w:r>
          </w:p>
        </w:tc>
        <w:tc>
          <w:tcPr>
            <w:tcW w:w="799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 w:val="restart"/>
            <w:tcBorders>
              <w:top w:val="single" w:sz="4" w:space="0" w:color="FFFFFF"/>
              <w:left w:val="single" w:sz="4" w:space="0" w:color="FFFFFF"/>
              <w:right w:val="single" w:sz="18" w:space="0" w:color="FFC000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tcBorders>
              <w:top w:val="single" w:sz="4" w:space="0" w:color="FFFFFF"/>
              <w:left w:val="single" w:sz="18" w:space="0" w:color="FFC000"/>
              <w:bottom w:val="single" w:sz="4" w:space="0" w:color="FFFFFF"/>
              <w:right w:val="single" w:sz="8" w:space="0" w:color="auto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:rsidR="00602F94" w:rsidRPr="003B4326" w:rsidRDefault="00602F94" w:rsidP="005C2807">
            <w:pPr>
              <w:spacing w:before="0" w:after="0"/>
              <w:jc w:val="center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5" w:type="pct"/>
            <w:gridSpan w:val="3"/>
            <w:tcBorders>
              <w:top w:val="single" w:sz="4" w:space="0" w:color="FFFFFF"/>
              <w:left w:val="single" w:sz="8" w:space="0" w:color="auto"/>
              <w:bottom w:val="single" w:sz="4" w:space="0" w:color="FFFFFF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068" w:type="pct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  <w:r w:rsidRPr="005C2807">
              <w:rPr>
                <w:rFonts w:ascii="Century Gothic" w:hAnsi="Century Gothic"/>
                <w:color w:val="auto"/>
                <w:sz w:val="16"/>
                <w:szCs w:val="16"/>
              </w:rPr>
              <w:t>PULSE</w:t>
            </w:r>
            <w:r w:rsidR="00FC7133">
              <w:rPr>
                <w:rFonts w:ascii="Century Gothic" w:hAnsi="Century Gothic"/>
                <w:color w:val="auto"/>
                <w:sz w:val="16"/>
                <w:szCs w:val="16"/>
              </w:rPr>
              <w:t>D</w:t>
            </w:r>
            <w:r w:rsidRPr="005C2807">
              <w:rPr>
                <w:rFonts w:ascii="Century Gothic" w:hAnsi="Century Gothic"/>
                <w:color w:val="auto"/>
                <w:sz w:val="16"/>
                <w:szCs w:val="16"/>
              </w:rPr>
              <w:t xml:space="preserve"> source</w:t>
            </w:r>
          </w:p>
        </w:tc>
        <w:tc>
          <w:tcPr>
            <w:tcW w:w="11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7" w:type="pct"/>
            <w:gridSpan w:val="5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:rsidR="000B239E" w:rsidRPr="003B4326" w:rsidRDefault="000B239E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0B239E" w:rsidRPr="003B4326" w:rsidRDefault="000B239E" w:rsidP="005C2807">
            <w:pPr>
              <w:spacing w:before="0" w:after="0"/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Sorgente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Continua)</w:t>
            </w:r>
          </w:p>
        </w:tc>
        <w:tc>
          <w:tcPr>
            <w:tcW w:w="799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B239E" w:rsidRPr="003B4326" w:rsidRDefault="000B239E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top w:val="single" w:sz="4" w:space="0" w:color="FFFFFF"/>
              <w:left w:val="single" w:sz="4" w:space="0" w:color="FFFFFF"/>
              <w:right w:val="single" w:sz="18" w:space="0" w:color="FFC000"/>
            </w:tcBorders>
          </w:tcPr>
          <w:p w:rsidR="000B239E" w:rsidRPr="005C2807" w:rsidRDefault="000B239E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tcBorders>
              <w:top w:val="single" w:sz="4" w:space="0" w:color="FFFFFF"/>
              <w:left w:val="single" w:sz="18" w:space="0" w:color="FFC000"/>
              <w:bottom w:val="single" w:sz="4" w:space="0" w:color="FFFFFF"/>
              <w:right w:val="single" w:sz="4" w:space="0" w:color="FFFFFF"/>
            </w:tcBorders>
          </w:tcPr>
          <w:p w:rsidR="000B239E" w:rsidRPr="003B4326" w:rsidRDefault="000B239E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068" w:type="pct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0B239E" w:rsidRPr="005C2807" w:rsidRDefault="000B239E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Sorgente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Impulsata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11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B239E" w:rsidRPr="003B4326" w:rsidRDefault="000B239E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7" w:type="pct"/>
            <w:gridSpan w:val="5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0B239E" w:rsidRPr="005C2807" w:rsidRDefault="000B239E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 w:val="restart"/>
            <w:tcBorders>
              <w:top w:val="single" w:sz="4" w:space="0" w:color="FFFFFF"/>
              <w:left w:val="single" w:sz="4" w:space="0" w:color="auto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tcW w:w="799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0"/>
                <w:szCs w:val="1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right w:val="single" w:sz="18" w:space="0" w:color="FFC000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tcW w:w="342" w:type="pct"/>
            <w:gridSpan w:val="6"/>
            <w:vMerge w:val="restart"/>
            <w:tcBorders>
              <w:top w:val="single" w:sz="4" w:space="0" w:color="FFFFFF"/>
              <w:left w:val="single" w:sz="18" w:space="0" w:color="FFC000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99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tcW w:w="1920" w:type="pct"/>
            <w:gridSpan w:val="9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/>
            <w:tcBorders>
              <w:left w:val="single" w:sz="4" w:space="0" w:color="auto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Power (Watt)</w:t>
            </w:r>
          </w:p>
        </w:tc>
        <w:tc>
          <w:tcPr>
            <w:tcW w:w="799" w:type="pct"/>
            <w:gridSpan w:val="3"/>
            <w:tcBorders>
              <w:top w:val="single" w:sz="4" w:space="0" w:color="FFFFFF"/>
              <w:left w:val="single" w:sz="4" w:space="0" w:color="FFFFFF"/>
              <w:bottom w:val="dotted" w:sz="4" w:space="0" w:color="D9D9D9"/>
              <w:right w:val="single" w:sz="4" w:space="0" w:color="FFFFFF"/>
            </w:tcBorders>
            <w:shd w:val="clear" w:color="auto" w:fill="DBE5F1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right w:val="single" w:sz="18" w:space="0" w:color="FFC000"/>
            </w:tcBorders>
            <w:shd w:val="clear" w:color="auto" w:fill="DBE5F1"/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vMerge/>
            <w:tcBorders>
              <w:left w:val="single" w:sz="18" w:space="0" w:color="FFC000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602F94" w:rsidRPr="003B4326" w:rsidRDefault="000C0921" w:rsidP="005C2807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Average </w:t>
            </w:r>
            <w:r w:rsidR="00602F94"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Power (Watt)</w:t>
            </w:r>
          </w:p>
        </w:tc>
        <w:tc>
          <w:tcPr>
            <w:tcW w:w="985" w:type="pct"/>
            <w:gridSpan w:val="5"/>
            <w:tcBorders>
              <w:top w:val="single" w:sz="4" w:space="0" w:color="FFFFFF"/>
              <w:left w:val="single" w:sz="4" w:space="0" w:color="FFFFFF"/>
              <w:bottom w:val="dotted" w:sz="4" w:space="0" w:color="D9D9D9"/>
              <w:right w:val="single" w:sz="4" w:space="0" w:color="FFFFFF"/>
            </w:tcBorders>
            <w:shd w:val="clear" w:color="auto" w:fill="DBE5F1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auto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/>
            <w:tcBorders>
              <w:left w:val="single" w:sz="4" w:space="0" w:color="auto"/>
              <w:right w:val="single" w:sz="4" w:space="0" w:color="FFFFFF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985" w:rsidRPr="003B4326" w:rsidRDefault="000B239E" w:rsidP="005C2807">
            <w:pPr>
              <w:spacing w:before="0" w:after="0"/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(Potenza)</w:t>
            </w:r>
          </w:p>
        </w:tc>
        <w:tc>
          <w:tcPr>
            <w:tcW w:w="799" w:type="pct"/>
            <w:gridSpan w:val="3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right w:val="single" w:sz="18" w:space="0" w:color="FFC000"/>
            </w:tcBorders>
            <w:shd w:val="clear" w:color="auto" w:fill="DBE5F1"/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vMerge/>
            <w:tcBorders>
              <w:left w:val="single" w:sz="18" w:space="0" w:color="FFC000"/>
              <w:right w:val="single" w:sz="4" w:space="0" w:color="FFFFFF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F4985" w:rsidRPr="003B4326" w:rsidRDefault="000B239E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(Potenza</w:t>
            </w:r>
            <w:r w:rsidR="000C0921"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media</w:t>
            </w: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985" w:type="pct"/>
            <w:gridSpan w:val="5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/>
            <w:tcBorders>
              <w:left w:val="single" w:sz="4" w:space="0" w:color="auto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Beam/dimensions (mm)</w:t>
            </w:r>
          </w:p>
        </w:tc>
        <w:tc>
          <w:tcPr>
            <w:tcW w:w="799" w:type="pct"/>
            <w:gridSpan w:val="3"/>
            <w:tcBorders>
              <w:top w:val="single" w:sz="4" w:space="0" w:color="FFFFFF"/>
              <w:left w:val="single" w:sz="4" w:space="0" w:color="FFFFFF"/>
              <w:bottom w:val="dotted" w:sz="4" w:space="0" w:color="D9D9D9"/>
              <w:right w:val="single" w:sz="4" w:space="0" w:color="FFFFFF"/>
            </w:tcBorders>
            <w:shd w:val="clear" w:color="auto" w:fill="DBE5F1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right w:val="single" w:sz="18" w:space="0" w:color="FFC000"/>
            </w:tcBorders>
            <w:shd w:val="clear" w:color="auto" w:fill="DBE5F1"/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vMerge/>
            <w:tcBorders>
              <w:left w:val="single" w:sz="18" w:space="0" w:color="FFC000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Pulse duration (ns-</w:t>
            </w:r>
            <w:proofErr w:type="spellStart"/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</w:t>
            </w: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</w:t>
            </w:r>
            <w:proofErr w:type="spellEnd"/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</w:p>
        </w:tc>
        <w:tc>
          <w:tcPr>
            <w:tcW w:w="985" w:type="pct"/>
            <w:gridSpan w:val="5"/>
            <w:tcBorders>
              <w:top w:val="single" w:sz="4" w:space="0" w:color="FFFFFF"/>
              <w:left w:val="single" w:sz="4" w:space="0" w:color="FFFFFF"/>
              <w:bottom w:val="dotted" w:sz="4" w:space="0" w:color="D9D9D9"/>
              <w:right w:val="single" w:sz="4" w:space="0" w:color="FFFFFF"/>
            </w:tcBorders>
            <w:shd w:val="clear" w:color="auto" w:fill="DBE5F1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/>
            <w:tcBorders>
              <w:left w:val="single" w:sz="4" w:space="0" w:color="auto"/>
              <w:right w:val="single" w:sz="4" w:space="0" w:color="FFFFFF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985" w:rsidRPr="003B4326" w:rsidRDefault="000B239E" w:rsidP="005C2807">
            <w:pPr>
              <w:spacing w:before="0" w:after="0"/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Diametro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dello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Spot)</w:t>
            </w:r>
          </w:p>
        </w:tc>
        <w:tc>
          <w:tcPr>
            <w:tcW w:w="799" w:type="pct"/>
            <w:gridSpan w:val="3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right w:val="single" w:sz="18" w:space="0" w:color="FFC000"/>
            </w:tcBorders>
            <w:shd w:val="clear" w:color="auto" w:fill="DBE5F1"/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vMerge/>
            <w:tcBorders>
              <w:left w:val="single" w:sz="18" w:space="0" w:color="FFC000"/>
              <w:right w:val="single" w:sz="4" w:space="0" w:color="FFFFFF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985" w:rsidRPr="003B4326" w:rsidRDefault="000B239E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Durata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dell’impulso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985" w:type="pct"/>
            <w:gridSpan w:val="5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/>
            <w:tcBorders>
              <w:left w:val="single" w:sz="4" w:space="0" w:color="auto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Divergence (degree, radians, NA)</w:t>
            </w:r>
          </w:p>
        </w:tc>
        <w:tc>
          <w:tcPr>
            <w:tcW w:w="799" w:type="pct"/>
            <w:gridSpan w:val="3"/>
            <w:tcBorders>
              <w:top w:val="single" w:sz="4" w:space="0" w:color="FFFFFF"/>
              <w:left w:val="single" w:sz="4" w:space="0" w:color="FFFFFF"/>
              <w:bottom w:val="dotted" w:sz="4" w:space="0" w:color="D9D9D9"/>
              <w:right w:val="single" w:sz="4" w:space="0" w:color="FFFFFF"/>
            </w:tcBorders>
            <w:shd w:val="clear" w:color="auto" w:fill="DBE5F1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right w:val="single" w:sz="18" w:space="0" w:color="FFC000"/>
            </w:tcBorders>
            <w:shd w:val="clear" w:color="auto" w:fill="DBE5F1"/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vMerge/>
            <w:tcBorders>
              <w:left w:val="single" w:sz="18" w:space="0" w:color="FFC000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602F94" w:rsidRPr="003B4326" w:rsidRDefault="00602F94" w:rsidP="00FC7133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Pulse energy (</w:t>
            </w:r>
            <w:r w:rsidR="00FC7133"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</w:t>
            </w: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oule)</w:t>
            </w:r>
          </w:p>
        </w:tc>
        <w:tc>
          <w:tcPr>
            <w:tcW w:w="985" w:type="pct"/>
            <w:gridSpan w:val="5"/>
            <w:tcBorders>
              <w:top w:val="single" w:sz="4" w:space="0" w:color="FFFFFF"/>
              <w:left w:val="single" w:sz="4" w:space="0" w:color="FFFFFF"/>
              <w:bottom w:val="dotted" w:sz="4" w:space="0" w:color="D9D9D9"/>
              <w:right w:val="single" w:sz="4" w:space="0" w:color="FFFFFF"/>
            </w:tcBorders>
            <w:shd w:val="clear" w:color="auto" w:fill="DBE5F1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/>
            <w:tcBorders>
              <w:left w:val="single" w:sz="4" w:space="0" w:color="auto"/>
              <w:right w:val="single" w:sz="4" w:space="0" w:color="FFFFFF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985" w:rsidRPr="003B4326" w:rsidRDefault="000B239E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Divergenza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del fascio)</w:t>
            </w:r>
          </w:p>
        </w:tc>
        <w:tc>
          <w:tcPr>
            <w:tcW w:w="799" w:type="pct"/>
            <w:gridSpan w:val="3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right w:val="single" w:sz="18" w:space="0" w:color="FFC000"/>
            </w:tcBorders>
            <w:shd w:val="clear" w:color="auto" w:fill="DBE5F1"/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vMerge/>
            <w:tcBorders>
              <w:left w:val="single" w:sz="18" w:space="0" w:color="FFC000"/>
              <w:right w:val="single" w:sz="4" w:space="0" w:color="FFFFFF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985" w:rsidRPr="003B4326" w:rsidRDefault="000B239E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Energia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dell’impulso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985" w:type="pct"/>
            <w:gridSpan w:val="5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/>
            <w:tcBorders>
              <w:left w:val="single" w:sz="4" w:space="0" w:color="auto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9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right w:val="single" w:sz="18" w:space="0" w:color="FFC000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vMerge/>
            <w:tcBorders>
              <w:left w:val="single" w:sz="18" w:space="0" w:color="FFC000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Frequency (Hz-</w:t>
            </w:r>
            <w:proofErr w:type="spellStart"/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Khz</w:t>
            </w:r>
            <w:proofErr w:type="spellEnd"/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</w:p>
        </w:tc>
        <w:tc>
          <w:tcPr>
            <w:tcW w:w="985" w:type="pct"/>
            <w:gridSpan w:val="5"/>
            <w:tcBorders>
              <w:top w:val="single" w:sz="4" w:space="0" w:color="FFFFFF"/>
              <w:left w:val="single" w:sz="4" w:space="0" w:color="FFFFFF"/>
              <w:bottom w:val="dotted" w:sz="4" w:space="0" w:color="D9D9D9"/>
              <w:right w:val="single" w:sz="4" w:space="0" w:color="FFFFFF"/>
            </w:tcBorders>
            <w:shd w:val="clear" w:color="auto" w:fill="DBE5F1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/>
            <w:tcBorders>
              <w:left w:val="single" w:sz="4" w:space="0" w:color="auto"/>
              <w:right w:val="single" w:sz="4" w:space="0" w:color="FFFFFF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9" w:type="pct"/>
            <w:gridSpan w:val="3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right w:val="single" w:sz="18" w:space="0" w:color="FFC000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vMerge/>
            <w:tcBorders>
              <w:left w:val="single" w:sz="18" w:space="0" w:color="FFC000"/>
              <w:right w:val="single" w:sz="4" w:space="0" w:color="FFFFFF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985" w:rsidRPr="003B4326" w:rsidRDefault="00A67F62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Frequenza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dell’impulso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985" w:type="pct"/>
            <w:gridSpan w:val="5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/>
            <w:tcBorders>
              <w:left w:val="single" w:sz="4" w:space="0" w:color="auto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9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right w:val="single" w:sz="18" w:space="0" w:color="FFC000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vMerge/>
            <w:tcBorders>
              <w:left w:val="single" w:sz="18" w:space="0" w:color="FFC000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Beam/dimensions (mm)</w:t>
            </w:r>
          </w:p>
        </w:tc>
        <w:tc>
          <w:tcPr>
            <w:tcW w:w="985" w:type="pct"/>
            <w:gridSpan w:val="5"/>
            <w:tcBorders>
              <w:top w:val="single" w:sz="4" w:space="0" w:color="FFFFFF"/>
              <w:left w:val="single" w:sz="4" w:space="0" w:color="FFFFFF"/>
              <w:bottom w:val="dotted" w:sz="4" w:space="0" w:color="D9D9D9"/>
              <w:right w:val="single" w:sz="4" w:space="0" w:color="FFFFFF"/>
            </w:tcBorders>
            <w:shd w:val="clear" w:color="auto" w:fill="DBE5F1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/>
            <w:tcBorders>
              <w:left w:val="single" w:sz="4" w:space="0" w:color="auto"/>
              <w:right w:val="single" w:sz="4" w:space="0" w:color="FFFFFF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9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right w:val="single" w:sz="18" w:space="0" w:color="FFC000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vMerge/>
            <w:tcBorders>
              <w:left w:val="single" w:sz="18" w:space="0" w:color="FFC000"/>
              <w:right w:val="single" w:sz="4" w:space="0" w:color="FFFFFF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4985" w:rsidRPr="003B4326" w:rsidRDefault="00A67F62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Diametro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dello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Spot)</w:t>
            </w:r>
          </w:p>
        </w:tc>
        <w:tc>
          <w:tcPr>
            <w:tcW w:w="985" w:type="pct"/>
            <w:gridSpan w:val="5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:rsidR="003F4985" w:rsidRPr="005C2807" w:rsidRDefault="003F4985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500E93">
        <w:trPr>
          <w:gridBefore w:val="1"/>
          <w:wBefore w:w="16" w:type="pct"/>
        </w:trPr>
        <w:tc>
          <w:tcPr>
            <w:tcW w:w="340" w:type="pct"/>
            <w:gridSpan w:val="5"/>
            <w:vMerge/>
            <w:tcBorders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9" w:type="pct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vMerge/>
            <w:tcBorders>
              <w:left w:val="single" w:sz="4" w:space="0" w:color="FFFFFF"/>
              <w:bottom w:val="single" w:sz="4" w:space="0" w:color="FFFFFF"/>
              <w:right w:val="single" w:sz="18" w:space="0" w:color="FFC000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2" w:type="pct"/>
            <w:gridSpan w:val="6"/>
            <w:vMerge/>
            <w:tcBorders>
              <w:left w:val="single" w:sz="18" w:space="0" w:color="FFC000"/>
              <w:bottom w:val="single" w:sz="4" w:space="0" w:color="FFFFFF"/>
              <w:right w:val="single" w:sz="4" w:space="0" w:color="FFFFFF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bottom"/>
          </w:tcPr>
          <w:p w:rsidR="00602F94" w:rsidRPr="003B4326" w:rsidRDefault="00602F94" w:rsidP="005C2807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Divergence (degree, radians, NA)</w:t>
            </w:r>
          </w:p>
        </w:tc>
        <w:tc>
          <w:tcPr>
            <w:tcW w:w="985" w:type="pct"/>
            <w:gridSpan w:val="5"/>
            <w:tcBorders>
              <w:top w:val="single" w:sz="4" w:space="0" w:color="FFFFFF"/>
              <w:left w:val="single" w:sz="4" w:space="0" w:color="FFFFFF"/>
              <w:bottom w:val="dotted" w:sz="4" w:space="0" w:color="D9D9D9"/>
              <w:right w:val="single" w:sz="4" w:space="0" w:color="FFFFFF"/>
            </w:tcBorders>
            <w:shd w:val="clear" w:color="auto" w:fill="DBE5F1"/>
          </w:tcPr>
          <w:p w:rsidR="00602F94" w:rsidRPr="003B4326" w:rsidRDefault="00602F94" w:rsidP="005C2807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602F94" w:rsidRPr="005C2807" w:rsidRDefault="00602F94" w:rsidP="005C2807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E7010" w:rsidRPr="005C2807" w:rsidTr="00DA1015">
        <w:trPr>
          <w:gridBefore w:val="1"/>
          <w:wBefore w:w="16" w:type="pct"/>
        </w:trPr>
        <w:tc>
          <w:tcPr>
            <w:tcW w:w="340" w:type="pct"/>
            <w:gridSpan w:val="5"/>
            <w:tcBorders>
              <w:top w:val="single" w:sz="4" w:space="0" w:color="FFFFFF"/>
              <w:left w:val="single" w:sz="4" w:space="0" w:color="auto"/>
              <w:bottom w:val="dotted" w:sz="4" w:space="0" w:color="C6D9F1"/>
              <w:right w:val="single" w:sz="4" w:space="0" w:color="FFFFFF"/>
            </w:tcBorders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single" w:sz="4" w:space="0" w:color="FFFFFF"/>
              <w:bottom w:val="dotted" w:sz="4" w:space="0" w:color="C6D9F1"/>
              <w:right w:val="single" w:sz="4" w:space="0" w:color="FFFFFF"/>
            </w:tcBorders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9" w:type="pct"/>
            <w:gridSpan w:val="3"/>
            <w:tcBorders>
              <w:top w:val="single" w:sz="4" w:space="0" w:color="FFFFFF"/>
              <w:left w:val="single" w:sz="4" w:space="0" w:color="FFFFFF"/>
              <w:bottom w:val="dotted" w:sz="4" w:space="0" w:color="C6D9F1"/>
              <w:right w:val="single" w:sz="4" w:space="0" w:color="FFFFFF"/>
            </w:tcBorders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" w:type="pct"/>
            <w:tcBorders>
              <w:top w:val="single" w:sz="4" w:space="0" w:color="FFFFFF"/>
              <w:left w:val="single" w:sz="4" w:space="0" w:color="FFFFFF"/>
              <w:bottom w:val="dotted" w:sz="4" w:space="0" w:color="C6D9F1"/>
              <w:right w:val="single" w:sz="18" w:space="0" w:color="FFC000"/>
            </w:tcBorders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42" w:type="pct"/>
            <w:gridSpan w:val="6"/>
            <w:tcBorders>
              <w:top w:val="single" w:sz="4" w:space="0" w:color="FFFFFF"/>
              <w:left w:val="single" w:sz="18" w:space="0" w:color="FFC000"/>
              <w:bottom w:val="dotted" w:sz="4" w:space="0" w:color="C6D9F1"/>
              <w:right w:val="single" w:sz="4" w:space="0" w:color="FFFFFF"/>
            </w:tcBorders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17" w:type="pct"/>
            <w:gridSpan w:val="8"/>
            <w:tcBorders>
              <w:top w:val="single" w:sz="4" w:space="0" w:color="FFFFFF"/>
              <w:left w:val="single" w:sz="4" w:space="0" w:color="FFFFFF"/>
              <w:bottom w:val="dotted" w:sz="4" w:space="0" w:color="C6D9F1"/>
              <w:right w:val="single" w:sz="4" w:space="0" w:color="FFFFFF"/>
            </w:tcBorders>
          </w:tcPr>
          <w:p w:rsidR="003F4985" w:rsidRPr="003B4326" w:rsidRDefault="00A67F62" w:rsidP="005C2807">
            <w:pPr>
              <w:spacing w:before="0" w:after="0"/>
              <w:rPr>
                <w:rFonts w:ascii="Century Gothic" w:hAnsi="Century Gothic"/>
                <w:b w:val="0"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Divergenza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del fascio)</w:t>
            </w:r>
          </w:p>
        </w:tc>
        <w:tc>
          <w:tcPr>
            <w:tcW w:w="985" w:type="pct"/>
            <w:gridSpan w:val="5"/>
            <w:tcBorders>
              <w:top w:val="dotted" w:sz="4" w:space="0" w:color="D9D9D9"/>
              <w:left w:val="single" w:sz="4" w:space="0" w:color="FFFFFF"/>
              <w:bottom w:val="dotted" w:sz="4" w:space="0" w:color="C6D9F1"/>
              <w:right w:val="single" w:sz="4" w:space="0" w:color="FFFFFF"/>
            </w:tcBorders>
            <w:shd w:val="clear" w:color="auto" w:fill="FFFFFF"/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tcBorders>
              <w:top w:val="single" w:sz="4" w:space="0" w:color="FFFFFF"/>
              <w:left w:val="single" w:sz="4" w:space="0" w:color="FFFFFF"/>
              <w:bottom w:val="dotted" w:sz="4" w:space="0" w:color="C6D9F1"/>
              <w:right w:val="single" w:sz="4" w:space="0" w:color="auto"/>
            </w:tcBorders>
            <w:shd w:val="clear" w:color="auto" w:fill="FFFFFF"/>
          </w:tcPr>
          <w:p w:rsidR="003F4985" w:rsidRPr="003B4326" w:rsidRDefault="003F4985" w:rsidP="005C2807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E6640C" w:rsidRPr="00677E7A" w:rsidTr="00DA1015">
        <w:trPr>
          <w:gridBefore w:val="1"/>
          <w:wBefore w:w="16" w:type="pct"/>
          <w:trHeight w:val="268"/>
        </w:trPr>
        <w:tc>
          <w:tcPr>
            <w:tcW w:w="4984" w:type="pct"/>
            <w:gridSpan w:val="32"/>
            <w:tcBorders>
              <w:top w:val="dotted" w:sz="4" w:space="0" w:color="C6D9F1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E6640C" w:rsidRPr="00677E7A" w:rsidRDefault="00500E93" w:rsidP="00500E93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</w:pPr>
            <w:r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  <w:t xml:space="preserve">                                                      </w:t>
            </w:r>
            <w:r w:rsidR="00C936DC"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  <w:t xml:space="preserve">       </w:t>
            </w:r>
            <w:r w:rsidR="00E6640C" w:rsidRPr="00677E7A"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  <w:t>AIMING BEAM</w:t>
            </w:r>
            <w:r w:rsidR="004E7010"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  <w:t>,</w:t>
            </w:r>
            <w:r w:rsidR="00E6640C" w:rsidRPr="003B4326"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IF PRESENT </w:t>
            </w:r>
            <w:r w:rsidR="00E6640C"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  <w:t>(laser di puntamento, se presente)</w:t>
            </w:r>
          </w:p>
        </w:tc>
      </w:tr>
      <w:tr w:rsidR="00055048" w:rsidRPr="005C2807" w:rsidTr="00DE2E88">
        <w:trPr>
          <w:gridBefore w:val="1"/>
          <w:wBefore w:w="16" w:type="pct"/>
        </w:trPr>
        <w:tc>
          <w:tcPr>
            <w:tcW w:w="34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5048" w:rsidRPr="00677E7A" w:rsidRDefault="00055048" w:rsidP="00C9118C">
            <w:pPr>
              <w:spacing w:before="0" w:after="0"/>
              <w:rPr>
                <w:rFonts w:ascii="Century Gothic" w:hAnsi="Century Gothic"/>
                <w:sz w:val="16"/>
                <w:szCs w:val="16"/>
                <w:lang w:val="it-IT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:rsidR="00055048" w:rsidRPr="003B4326" w:rsidRDefault="00055048" w:rsidP="00E6640C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12" w:type="pct"/>
            <w:gridSpan w:val="4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:rsidR="00055048" w:rsidRPr="003B4326" w:rsidRDefault="00500E93" w:rsidP="00C9118C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3B4326"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Wavelenght</w:t>
            </w:r>
            <w:proofErr w:type="spellEnd"/>
            <w:r w:rsidRPr="003B4326"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(nm):</w:t>
            </w:r>
          </w:p>
        </w:tc>
        <w:tc>
          <w:tcPr>
            <w:tcW w:w="32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</w:tcPr>
          <w:p w:rsidR="00055048" w:rsidRPr="003B4326" w:rsidRDefault="00055048" w:rsidP="00C9118C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31" w:type="pct"/>
            <w:gridSpan w:val="9"/>
            <w:tcBorders>
              <w:top w:val="nil"/>
              <w:left w:val="nil"/>
              <w:bottom w:val="dotted" w:sz="4" w:space="0" w:color="C6D9F1"/>
              <w:right w:val="nil"/>
            </w:tcBorders>
            <w:shd w:val="clear" w:color="auto" w:fill="DBE5F1"/>
            <w:vAlign w:val="bottom"/>
          </w:tcPr>
          <w:p w:rsidR="00055048" w:rsidRPr="003B4326" w:rsidRDefault="00055048" w:rsidP="00C9118C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8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5048" w:rsidRPr="003B4326" w:rsidRDefault="00055048" w:rsidP="00C9118C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5048" w:rsidRPr="003B4326" w:rsidRDefault="00055048" w:rsidP="00C9118C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055048" w:rsidRPr="005C2807" w:rsidTr="00DE2E88">
        <w:trPr>
          <w:gridBefore w:val="1"/>
          <w:wBefore w:w="16" w:type="pct"/>
        </w:trPr>
        <w:tc>
          <w:tcPr>
            <w:tcW w:w="34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55048" w:rsidRPr="005C2807" w:rsidRDefault="00055048" w:rsidP="00C9118C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70" w:type="pct"/>
            <w:gridSpan w:val="3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</w:tcPr>
          <w:p w:rsidR="00055048" w:rsidRPr="003B4326" w:rsidRDefault="00055048" w:rsidP="00C9118C">
            <w:pPr>
              <w:spacing w:before="0" w:after="0"/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</w:pPr>
          </w:p>
        </w:tc>
        <w:tc>
          <w:tcPr>
            <w:tcW w:w="912" w:type="pct"/>
            <w:gridSpan w:val="4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FFFFFF"/>
          </w:tcPr>
          <w:p w:rsidR="00055048" w:rsidRPr="003B4326" w:rsidRDefault="00500E93" w:rsidP="00C9118C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Lunghezza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d’onda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32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55048" w:rsidRPr="003B4326" w:rsidRDefault="00055048" w:rsidP="00C9118C">
            <w:pPr>
              <w:spacing w:before="0" w:after="0"/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</w:pPr>
          </w:p>
        </w:tc>
        <w:tc>
          <w:tcPr>
            <w:tcW w:w="1131" w:type="pct"/>
            <w:gridSpan w:val="9"/>
            <w:tcBorders>
              <w:top w:val="dotted" w:sz="4" w:space="0" w:color="C6D9F1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:rsidR="00055048" w:rsidRPr="003B4326" w:rsidRDefault="00055048" w:rsidP="00C9118C">
            <w:pPr>
              <w:spacing w:before="0" w:after="0"/>
              <w:rPr>
                <w:rFonts w:ascii="Century Gothic" w:hAnsi="Century Gothic"/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985" w:type="pct"/>
            <w:gridSpan w:val="5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shd w:val="clear" w:color="auto" w:fill="FFFFFF"/>
          </w:tcPr>
          <w:p w:rsidR="00055048" w:rsidRPr="003B4326" w:rsidRDefault="00055048" w:rsidP="00C9118C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5048" w:rsidRPr="005C2807" w:rsidRDefault="00055048" w:rsidP="00C9118C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683620" w:rsidRPr="00677E7A" w:rsidTr="00500E93">
        <w:tc>
          <w:tcPr>
            <w:tcW w:w="5000" w:type="pct"/>
            <w:gridSpan w:val="33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4E7010" w:rsidRDefault="004E7010" w:rsidP="00683620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</w:pPr>
          </w:p>
          <w:p w:rsidR="00683620" w:rsidRPr="00677E7A" w:rsidRDefault="00683620" w:rsidP="00683620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</w:pPr>
            <w:r w:rsidRPr="00677E7A"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  <w:t>EN208 ALIGNEMENT filter</w:t>
            </w:r>
          </w:p>
          <w:p w:rsidR="00683620" w:rsidRPr="003B4326" w:rsidRDefault="00683620" w:rsidP="00683620">
            <w:pPr>
              <w:spacing w:before="0" w:after="0"/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  <w:t>(EN208 Filtro d’allineamento)</w:t>
            </w:r>
          </w:p>
        </w:tc>
      </w:tr>
      <w:tr w:rsidR="00683620" w:rsidRPr="00677E7A" w:rsidTr="00500E93">
        <w:tc>
          <w:tcPr>
            <w:tcW w:w="5000" w:type="pct"/>
            <w:gridSpan w:val="33"/>
            <w:tcBorders>
              <w:top w:val="single" w:sz="2" w:space="0" w:color="808080"/>
              <w:left w:val="single" w:sz="2" w:space="0" w:color="808080"/>
              <w:bottom w:val="single" w:sz="4" w:space="0" w:color="FFFFFF"/>
              <w:right w:val="single" w:sz="2" w:space="0" w:color="808080"/>
            </w:tcBorders>
          </w:tcPr>
          <w:p w:rsidR="00683620" w:rsidRPr="00AC025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8"/>
                <w:szCs w:val="8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4E7010" w:rsidRPr="00677E7A" w:rsidTr="00500E93">
        <w:tc>
          <w:tcPr>
            <w:tcW w:w="121" w:type="pct"/>
            <w:gridSpan w:val="2"/>
            <w:tcBorders>
              <w:top w:val="single" w:sz="4" w:space="0" w:color="FFFFFF"/>
              <w:left w:val="single" w:sz="2" w:space="0" w:color="808080"/>
              <w:bottom w:val="single" w:sz="4" w:space="0" w:color="FFFFFF"/>
              <w:right w:val="single" w:sz="8" w:space="0" w:color="auto"/>
            </w:tcBorders>
          </w:tcPr>
          <w:p w:rsidR="004E7010" w:rsidRPr="003B4326" w:rsidRDefault="004E701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:rsidR="004E7010" w:rsidRPr="003B4326" w:rsidRDefault="004E7010" w:rsidP="003D368B">
            <w:pPr>
              <w:spacing w:before="0" w:after="0"/>
              <w:jc w:val="center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4" w:type="pct"/>
            <w:gridSpan w:val="3"/>
            <w:tcBorders>
              <w:top w:val="single" w:sz="4" w:space="0" w:color="FFFFFF"/>
              <w:left w:val="single" w:sz="8" w:space="0" w:color="auto"/>
              <w:bottom w:val="single" w:sz="4" w:space="0" w:color="FFFFFF"/>
              <w:right w:val="single" w:sz="4" w:space="0" w:color="FFFFFF"/>
            </w:tcBorders>
          </w:tcPr>
          <w:p w:rsidR="004E7010" w:rsidRPr="003B4326" w:rsidRDefault="004E701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09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E7010" w:rsidRPr="00677E7A" w:rsidRDefault="004E701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</w:pPr>
            <w:r w:rsidRPr="00677E7A"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  <w:t>ALIGNEMENT source</w:t>
            </w:r>
          </w:p>
        </w:tc>
        <w:tc>
          <w:tcPr>
            <w:tcW w:w="978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</w:tcPr>
          <w:p w:rsidR="004E7010" w:rsidRPr="003B4326" w:rsidRDefault="004E701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4E7010" w:rsidRPr="003B4326" w:rsidRDefault="004E701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1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:rsidR="004E7010" w:rsidRPr="003B4326" w:rsidRDefault="004E701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4E7010" w:rsidRPr="003B4326" w:rsidRDefault="004E7010" w:rsidP="003D368B">
            <w:pPr>
              <w:spacing w:before="0" w:after="0"/>
              <w:jc w:val="center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1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E7010" w:rsidRPr="003B4326" w:rsidRDefault="004E701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13" w:type="pct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E7010" w:rsidRPr="003B4326" w:rsidRDefault="004E701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" w:space="0" w:color="808080"/>
            </w:tcBorders>
          </w:tcPr>
          <w:p w:rsidR="004E7010" w:rsidRPr="003B4326" w:rsidRDefault="004E701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83620" w:rsidRPr="00677E7A" w:rsidTr="00500E93">
        <w:tc>
          <w:tcPr>
            <w:tcW w:w="361" w:type="pct"/>
            <w:gridSpan w:val="7"/>
            <w:tcBorders>
              <w:top w:val="single" w:sz="4" w:space="0" w:color="FFFFFF"/>
              <w:left w:val="single" w:sz="2" w:space="0" w:color="808080"/>
              <w:bottom w:val="single" w:sz="4" w:space="0" w:color="FFFFFF"/>
              <w:right w:val="single" w:sz="4" w:space="0" w:color="FFFFFF"/>
            </w:tcBorders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63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83620" w:rsidRPr="003B4326" w:rsidRDefault="004E7010" w:rsidP="003D368B">
            <w:pPr>
              <w:spacing w:before="0" w:after="0"/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  <w:t xml:space="preserve"> </w:t>
            </w:r>
            <w:r w:rsidR="00683620"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  <w:lang w:val="it-IT"/>
              </w:rPr>
              <w:t>(Sorgente di Allineamento)</w:t>
            </w:r>
          </w:p>
        </w:tc>
        <w:tc>
          <w:tcPr>
            <w:tcW w:w="977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2" w:type="pct"/>
            <w:gridSpan w:val="2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3620" w:rsidRPr="00677E7A" w:rsidRDefault="00683620" w:rsidP="003D368B">
            <w:pPr>
              <w:spacing w:before="0" w:after="0"/>
              <w:rPr>
                <w:rFonts w:ascii="Century Gothic" w:hAnsi="Century Gothic"/>
                <w:sz w:val="16"/>
                <w:szCs w:val="16"/>
                <w:lang w:val="it-IT"/>
              </w:rPr>
            </w:pPr>
          </w:p>
        </w:tc>
        <w:tc>
          <w:tcPr>
            <w:tcW w:w="276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99" w:type="pct"/>
            <w:gridSpan w:val="9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83620" w:rsidRPr="00677E7A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85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FFFFFF"/>
              <w:left w:val="single" w:sz="4" w:space="0" w:color="FFFFFF"/>
              <w:right w:val="single" w:sz="2" w:space="0" w:color="808080"/>
            </w:tcBorders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83620" w:rsidRPr="00677E7A" w:rsidTr="00500E93">
        <w:tc>
          <w:tcPr>
            <w:tcW w:w="361" w:type="pct"/>
            <w:gridSpan w:val="7"/>
            <w:vMerge w:val="restart"/>
            <w:tcBorders>
              <w:top w:val="single" w:sz="4" w:space="0" w:color="FFFFFF"/>
              <w:left w:val="single" w:sz="2" w:space="0" w:color="808080"/>
              <w:right w:val="single" w:sz="4" w:space="0" w:color="FFFFFF"/>
            </w:tcBorders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63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3620" w:rsidRPr="00677E7A" w:rsidRDefault="00683620" w:rsidP="003D368B">
            <w:pPr>
              <w:spacing w:before="0" w:after="0"/>
              <w:rPr>
                <w:rFonts w:ascii="Century Gothic" w:hAnsi="Century Gothic"/>
                <w:sz w:val="10"/>
                <w:szCs w:val="10"/>
                <w:lang w:val="it-IT"/>
              </w:rPr>
            </w:pPr>
          </w:p>
        </w:tc>
        <w:tc>
          <w:tcPr>
            <w:tcW w:w="977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3620" w:rsidRPr="00677E7A" w:rsidRDefault="00683620" w:rsidP="003D368B">
            <w:pPr>
              <w:spacing w:before="0" w:after="0"/>
              <w:rPr>
                <w:rFonts w:ascii="Century Gothic" w:hAnsi="Century Gothic"/>
                <w:sz w:val="10"/>
                <w:szCs w:val="10"/>
                <w:lang w:val="it-IT"/>
              </w:rPr>
            </w:pPr>
          </w:p>
        </w:tc>
        <w:tc>
          <w:tcPr>
            <w:tcW w:w="122" w:type="pct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</w:tcPr>
          <w:p w:rsidR="00683620" w:rsidRPr="00677E7A" w:rsidRDefault="00683620" w:rsidP="003D368B">
            <w:pPr>
              <w:spacing w:before="0" w:after="0"/>
              <w:rPr>
                <w:rFonts w:ascii="Century Gothic" w:hAnsi="Century Gothic"/>
                <w:sz w:val="10"/>
                <w:szCs w:val="10"/>
                <w:lang w:val="it-IT"/>
              </w:rPr>
            </w:pPr>
          </w:p>
        </w:tc>
        <w:tc>
          <w:tcPr>
            <w:tcW w:w="276" w:type="pct"/>
            <w:gridSpan w:val="4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884" w:type="pct"/>
            <w:gridSpan w:val="11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0"/>
                <w:szCs w:val="10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right w:val="single" w:sz="2" w:space="0" w:color="808080"/>
            </w:tcBorders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:lang w:val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83620" w:rsidRPr="005C2807" w:rsidTr="00500E93">
        <w:tc>
          <w:tcPr>
            <w:tcW w:w="361" w:type="pct"/>
            <w:gridSpan w:val="7"/>
            <w:vMerge/>
            <w:tcBorders>
              <w:left w:val="single" w:sz="2" w:space="0" w:color="808080"/>
              <w:right w:val="single" w:sz="4" w:space="0" w:color="FFFFFF"/>
            </w:tcBorders>
          </w:tcPr>
          <w:p w:rsidR="00683620" w:rsidRPr="00677E7A" w:rsidRDefault="00683620" w:rsidP="003D368B">
            <w:pPr>
              <w:spacing w:before="0" w:after="0"/>
              <w:rPr>
                <w:rFonts w:ascii="Century Gothic" w:hAnsi="Century Gothic"/>
                <w:sz w:val="16"/>
                <w:szCs w:val="16"/>
                <w:lang w:val="it-IT"/>
              </w:rPr>
            </w:pPr>
          </w:p>
        </w:tc>
        <w:tc>
          <w:tcPr>
            <w:tcW w:w="1163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683620" w:rsidRPr="003B4326" w:rsidRDefault="004E7010" w:rsidP="003D368B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683620"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Power (Watt)</w:t>
            </w:r>
          </w:p>
        </w:tc>
        <w:tc>
          <w:tcPr>
            <w:tcW w:w="977" w:type="pct"/>
            <w:gridSpan w:val="5"/>
            <w:tcBorders>
              <w:top w:val="single" w:sz="4" w:space="0" w:color="FFFFFF"/>
              <w:left w:val="single" w:sz="4" w:space="0" w:color="FFFFFF"/>
              <w:bottom w:val="dotted" w:sz="4" w:space="0" w:color="D9D9D9"/>
              <w:right w:val="single" w:sz="4" w:space="0" w:color="FFFFFF"/>
            </w:tcBorders>
            <w:shd w:val="clear" w:color="auto" w:fill="DBE5F1"/>
          </w:tcPr>
          <w:p w:rsidR="00683620" w:rsidRPr="003B4326" w:rsidRDefault="00683620" w:rsidP="003D368B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2" w:type="pct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DBE5F1"/>
          </w:tcPr>
          <w:p w:rsidR="00683620" w:rsidRPr="005C2807" w:rsidRDefault="00683620" w:rsidP="003D368B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76" w:type="pct"/>
            <w:gridSpan w:val="4"/>
            <w:vMerge/>
            <w:tcBorders>
              <w:left w:val="single" w:sz="4" w:space="0" w:color="FFFFFF"/>
              <w:right w:val="single" w:sz="4" w:space="0" w:color="FFFFFF"/>
            </w:tcBorders>
          </w:tcPr>
          <w:p w:rsidR="00683620" w:rsidRPr="005C2807" w:rsidRDefault="00683620" w:rsidP="003D368B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8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Pulse energy (</w:t>
            </w:r>
            <w:r w:rsidRPr="003B4326">
              <w:rPr>
                <w:rFonts w:ascii="Century Gothic" w:hAnsi="Century Gothic"/>
                <w:color w:val="auto"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Joule)</w:t>
            </w:r>
          </w:p>
        </w:tc>
        <w:tc>
          <w:tcPr>
            <w:tcW w:w="797" w:type="pct"/>
            <w:gridSpan w:val="3"/>
            <w:tcBorders>
              <w:top w:val="single" w:sz="4" w:space="0" w:color="FFFFFF"/>
              <w:left w:val="single" w:sz="4" w:space="0" w:color="FFFFFF"/>
              <w:bottom w:val="dotted" w:sz="4" w:space="0" w:color="D9D9D9"/>
              <w:right w:val="single" w:sz="4" w:space="0" w:color="FFFFFF"/>
            </w:tcBorders>
            <w:shd w:val="clear" w:color="auto" w:fill="DBE5F1"/>
          </w:tcPr>
          <w:p w:rsidR="00683620" w:rsidRPr="003B4326" w:rsidRDefault="00683620" w:rsidP="003D368B">
            <w:pPr>
              <w:spacing w:before="0" w:after="0"/>
              <w:rPr>
                <w:rFonts w:ascii="Times New Roman" w:hAnsi="Times New Roman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right w:val="single" w:sz="2" w:space="0" w:color="808080"/>
            </w:tcBorders>
          </w:tcPr>
          <w:p w:rsidR="00683620" w:rsidRPr="005C2807" w:rsidRDefault="00683620" w:rsidP="003D368B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683620" w:rsidRPr="005C2807" w:rsidTr="00500E93">
        <w:tc>
          <w:tcPr>
            <w:tcW w:w="361" w:type="pct"/>
            <w:gridSpan w:val="7"/>
            <w:vMerge/>
            <w:tcBorders>
              <w:left w:val="single" w:sz="2" w:space="0" w:color="808080"/>
              <w:bottom w:val="single" w:sz="4" w:space="0" w:color="FFFFFF"/>
              <w:right w:val="single" w:sz="4" w:space="0" w:color="FFFFFF"/>
            </w:tcBorders>
          </w:tcPr>
          <w:p w:rsidR="00683620" w:rsidRPr="005C2807" w:rsidRDefault="00683620" w:rsidP="003D368B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63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3620" w:rsidRPr="003B4326" w:rsidRDefault="004E7010" w:rsidP="003D368B">
            <w:pPr>
              <w:spacing w:before="0" w:after="0"/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</w:t>
            </w:r>
            <w:r w:rsidR="00683620"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(Potenza)</w:t>
            </w:r>
          </w:p>
        </w:tc>
        <w:tc>
          <w:tcPr>
            <w:tcW w:w="977" w:type="pct"/>
            <w:gridSpan w:val="5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2" w:type="pct"/>
            <w:gridSpan w:val="2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BE5F1"/>
          </w:tcPr>
          <w:p w:rsidR="00683620" w:rsidRPr="005C2807" w:rsidRDefault="00683620" w:rsidP="003D368B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76" w:type="pct"/>
            <w:gridSpan w:val="4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3620" w:rsidRPr="005C2807" w:rsidRDefault="00683620" w:rsidP="003D368B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87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b w:val="0"/>
                <w:color w:val="auto"/>
                <w:sz w:val="14"/>
                <w:szCs w:val="14"/>
              </w:rPr>
            </w:pPr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(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Energia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 xml:space="preserve"> </w:t>
            </w:r>
            <w:proofErr w:type="spellStart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dell’impulso</w:t>
            </w:r>
            <w:proofErr w:type="spellEnd"/>
            <w:r w:rsidRPr="003B4326">
              <w:rPr>
                <w:rFonts w:ascii="Century Gothic" w:hAnsi="Century Gothic"/>
                <w:b w:val="0"/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797" w:type="pct"/>
            <w:gridSpan w:val="3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vMerge/>
            <w:tcBorders>
              <w:left w:val="single" w:sz="4" w:space="0" w:color="FFFFFF"/>
              <w:bottom w:val="single" w:sz="4" w:space="0" w:color="FFFFFF"/>
              <w:right w:val="single" w:sz="2" w:space="0" w:color="808080"/>
            </w:tcBorders>
          </w:tcPr>
          <w:p w:rsidR="00683620" w:rsidRPr="005C2807" w:rsidRDefault="00683620" w:rsidP="003D368B">
            <w:pPr>
              <w:spacing w:before="0" w:after="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683620" w:rsidRPr="005C2807" w:rsidTr="00500E93">
        <w:tc>
          <w:tcPr>
            <w:tcW w:w="361" w:type="pct"/>
            <w:gridSpan w:val="7"/>
            <w:tcBorders>
              <w:top w:val="single" w:sz="4" w:space="0" w:color="FFFFFF"/>
              <w:left w:val="single" w:sz="2" w:space="0" w:color="808080"/>
              <w:bottom w:val="nil"/>
              <w:right w:val="single" w:sz="4" w:space="0" w:color="FFFFFF"/>
            </w:tcBorders>
          </w:tcPr>
          <w:p w:rsidR="00683620" w:rsidRPr="00AC025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8"/>
                <w:szCs w:val="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63" w:type="pct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3620" w:rsidRPr="00AC025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8"/>
                <w:szCs w:val="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7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3620" w:rsidRPr="00AC025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8"/>
                <w:szCs w:val="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2" w:type="pct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3620" w:rsidRPr="00AC025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8"/>
                <w:szCs w:val="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76" w:type="pct"/>
            <w:gridSpan w:val="4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3620" w:rsidRPr="00AC025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8"/>
                <w:szCs w:val="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087" w:type="pct"/>
            <w:gridSpan w:val="8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3620" w:rsidRPr="00AC0256" w:rsidRDefault="00683620" w:rsidP="003D368B">
            <w:pPr>
              <w:spacing w:before="0" w:after="0"/>
              <w:rPr>
                <w:rFonts w:ascii="Century Gothic" w:hAnsi="Century Gothic"/>
                <w:b w:val="0"/>
                <w:color w:val="auto"/>
                <w:sz w:val="8"/>
                <w:szCs w:val="8"/>
              </w:rPr>
            </w:pPr>
          </w:p>
        </w:tc>
        <w:tc>
          <w:tcPr>
            <w:tcW w:w="797" w:type="pct"/>
            <w:gridSpan w:val="3"/>
            <w:tcBorders>
              <w:top w:val="dotted" w:sz="4" w:space="0" w:color="D9D9D9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683620" w:rsidRPr="00AC025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8"/>
                <w:szCs w:val="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7" w:type="pct"/>
            <w:tcBorders>
              <w:top w:val="single" w:sz="4" w:space="0" w:color="FFFFFF"/>
              <w:left w:val="single" w:sz="4" w:space="0" w:color="FFFFFF"/>
              <w:bottom w:val="nil"/>
              <w:right w:val="single" w:sz="2" w:space="0" w:color="808080"/>
            </w:tcBorders>
            <w:shd w:val="clear" w:color="auto" w:fill="FFFFFF"/>
          </w:tcPr>
          <w:p w:rsidR="00683620" w:rsidRPr="00AC025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8"/>
                <w:szCs w:val="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83620" w:rsidRPr="005C2807" w:rsidTr="00AC0256">
        <w:trPr>
          <w:trHeight w:val="50"/>
        </w:trPr>
        <w:tc>
          <w:tcPr>
            <w:tcW w:w="5000" w:type="pct"/>
            <w:gridSpan w:val="33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683620" w:rsidRPr="003B4326" w:rsidRDefault="00683620" w:rsidP="003D368B">
            <w:pPr>
              <w:spacing w:before="0" w:after="0"/>
              <w:rPr>
                <w:rFonts w:ascii="Century Gothic" w:hAnsi="Century Gothic"/>
                <w:color w:val="auto"/>
                <w:sz w:val="10"/>
                <w:szCs w:val="1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6E562E" w:rsidRPr="00AC0256" w:rsidRDefault="006E562E" w:rsidP="00683620">
      <w:pPr>
        <w:spacing w:before="0" w:after="0"/>
        <w:rPr>
          <w:rFonts w:ascii="Century Gothic" w:hAnsi="Century Gothic" w:cs="LinotypeUnivers-CondThin"/>
          <w:b w:val="0"/>
          <w:color w:val="BFBFBF"/>
          <w:sz w:val="8"/>
          <w:szCs w:val="8"/>
        </w:rPr>
      </w:pPr>
    </w:p>
    <w:p w:rsidR="006E562E" w:rsidRPr="003B4326" w:rsidRDefault="006E562E" w:rsidP="006E562E">
      <w:pPr>
        <w:spacing w:before="0" w:after="0"/>
        <w:jc w:val="center"/>
        <w:rPr>
          <w:rFonts w:ascii="Century Gothic" w:hAnsi="Century Gothic" w:cs="LinotypeUnivers-CondThin"/>
          <w:b w:val="0"/>
          <w:color w:val="BFBFBF"/>
          <w:sz w:val="14"/>
          <w:szCs w:val="14"/>
        </w:rPr>
      </w:pPr>
      <w:r w:rsidRPr="003B4326">
        <w:rPr>
          <w:rFonts w:ascii="Century Gothic" w:hAnsi="Century Gothic" w:cs="LinotypeUnivers-CondThin"/>
          <w:b w:val="0"/>
          <w:color w:val="BFBFBF"/>
          <w:sz w:val="14"/>
          <w:szCs w:val="14"/>
        </w:rPr>
        <w:t xml:space="preserve">I Hereby Consent </w:t>
      </w:r>
      <w:proofErr w:type="gramStart"/>
      <w:r w:rsidRPr="003B4326">
        <w:rPr>
          <w:rFonts w:ascii="Century Gothic" w:hAnsi="Century Gothic" w:cs="LinotypeUnivers-CondThin"/>
          <w:b w:val="0"/>
          <w:color w:val="BFBFBF"/>
          <w:sz w:val="14"/>
          <w:szCs w:val="14"/>
        </w:rPr>
        <w:t>To</w:t>
      </w:r>
      <w:proofErr w:type="gramEnd"/>
      <w:r w:rsidRPr="003B4326">
        <w:rPr>
          <w:rFonts w:ascii="Century Gothic" w:hAnsi="Century Gothic" w:cs="LinotypeUnivers-CondThin"/>
          <w:b w:val="0"/>
          <w:color w:val="BFBFBF"/>
          <w:sz w:val="14"/>
          <w:szCs w:val="14"/>
        </w:rPr>
        <w:t xml:space="preserve"> Univet Handling My Personal Data Pursuant To The Provisions Of Legislative Decree No. 196 Of 30th June 2003.</w:t>
      </w:r>
    </w:p>
    <w:p w:rsidR="006E562E" w:rsidRPr="003B4326" w:rsidRDefault="006E562E" w:rsidP="006E562E">
      <w:pPr>
        <w:spacing w:before="0" w:after="0"/>
        <w:jc w:val="center"/>
        <w:rPr>
          <w:rFonts w:ascii="Century Gothic" w:hAnsi="Century Gothic"/>
          <w:b w:val="0"/>
          <w:i/>
          <w:color w:val="BFBFBF"/>
          <w:sz w:val="14"/>
          <w:szCs w:val="14"/>
          <w:lang w:val="it-IT"/>
        </w:rPr>
      </w:pPr>
      <w:r w:rsidRPr="003B4326">
        <w:rPr>
          <w:rFonts w:ascii="Century Gothic" w:hAnsi="Century Gothic" w:cs="LinotypeUnivers-CondThin"/>
          <w:b w:val="0"/>
          <w:i/>
          <w:color w:val="BFBFBF"/>
          <w:sz w:val="14"/>
          <w:szCs w:val="14"/>
          <w:lang w:val="it-IT"/>
        </w:rPr>
        <w:t xml:space="preserve">Acconsento il trattamento dei miei dati personali all’azienda Univet ai sensi delle disposizioni del D.lgs. n° 196 del 30 Giugno 2003  </w:t>
      </w:r>
    </w:p>
    <w:sectPr w:rsidR="006E562E" w:rsidRPr="003B4326" w:rsidSect="00677E7A">
      <w:headerReference w:type="default" r:id="rId6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5162" w:rsidRDefault="00545162" w:rsidP="00430875">
      <w:pPr>
        <w:spacing w:before="0" w:after="0"/>
      </w:pPr>
      <w:r>
        <w:separator/>
      </w:r>
    </w:p>
  </w:endnote>
  <w:endnote w:type="continuationSeparator" w:id="0">
    <w:p w:rsidR="00545162" w:rsidRDefault="00545162" w:rsidP="0043087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notypeUnivers-CondTh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5162" w:rsidRDefault="00545162" w:rsidP="00430875">
      <w:pPr>
        <w:spacing w:before="0" w:after="0"/>
      </w:pPr>
      <w:r>
        <w:separator/>
      </w:r>
    </w:p>
  </w:footnote>
  <w:footnote w:type="continuationSeparator" w:id="0">
    <w:p w:rsidR="00545162" w:rsidRDefault="00545162" w:rsidP="0043087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Borders>
        <w:bottom w:val="single" w:sz="4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3"/>
      <w:gridCol w:w="8103"/>
    </w:tblGrid>
    <w:tr w:rsidR="00430875" w:rsidRPr="00677E7A" w:rsidTr="003A0050">
      <w:trPr>
        <w:cantSplit/>
        <w:trHeight w:val="380"/>
        <w:jc w:val="center"/>
      </w:trPr>
      <w:tc>
        <w:tcPr>
          <w:tcW w:w="2313" w:type="dxa"/>
          <w:vMerge w:val="restart"/>
          <w:vAlign w:val="center"/>
        </w:tcPr>
        <w:p w:rsidR="00430875" w:rsidRPr="005C2807" w:rsidRDefault="003B4326" w:rsidP="003A0050">
          <w:r w:rsidRPr="00265A0A">
            <w:rPr>
              <w:noProof/>
              <w:lang w:val="it-IT" w:eastAsia="it-IT"/>
            </w:rPr>
            <w:drawing>
              <wp:inline distT="0" distB="0" distL="0" distR="0">
                <wp:extent cx="1168400" cy="374650"/>
                <wp:effectExtent l="0" t="0" r="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840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03" w:type="dxa"/>
          <w:vAlign w:val="center"/>
        </w:tcPr>
        <w:p w:rsidR="00430875" w:rsidRPr="005C2807" w:rsidRDefault="00430875" w:rsidP="003A0050">
          <w:pPr>
            <w:pStyle w:val="Intestazione"/>
            <w:jc w:val="right"/>
            <w:rPr>
              <w:rFonts w:ascii="Century Gothic" w:hAnsi="Century Gothic"/>
              <w:sz w:val="22"/>
              <w:szCs w:val="22"/>
            </w:rPr>
          </w:pPr>
          <w:r w:rsidRPr="005C2807">
            <w:rPr>
              <w:rFonts w:ascii="Century Gothic" w:hAnsi="Century Gothic"/>
              <w:sz w:val="22"/>
              <w:szCs w:val="22"/>
            </w:rPr>
            <w:t>DATA REQUIRED TO DEFINE FILTER AND PROTECTION LEVEL</w:t>
          </w:r>
        </w:p>
        <w:p w:rsidR="00430875" w:rsidRPr="005C2807" w:rsidRDefault="00430875" w:rsidP="003A0050">
          <w:pPr>
            <w:pStyle w:val="Intestazione"/>
            <w:jc w:val="right"/>
            <w:rPr>
              <w:rFonts w:ascii="Century Gothic" w:hAnsi="Century Gothic"/>
              <w:i/>
              <w:sz w:val="14"/>
              <w:szCs w:val="14"/>
              <w:lang w:val="it-IT"/>
            </w:rPr>
          </w:pPr>
          <w:r w:rsidRPr="005C2807">
            <w:rPr>
              <w:rFonts w:ascii="Century Gothic" w:hAnsi="Century Gothic"/>
              <w:i/>
              <w:sz w:val="14"/>
              <w:szCs w:val="14"/>
              <w:lang w:val="it-IT"/>
            </w:rPr>
            <w:t>(DATI NECESSARI PER DEFINIRE FILTRO E LIVELLI DI PROTEZIONE)</w:t>
          </w:r>
        </w:p>
      </w:tc>
    </w:tr>
    <w:tr w:rsidR="00430875" w:rsidRPr="005C2807" w:rsidTr="003A0050">
      <w:trPr>
        <w:cantSplit/>
        <w:trHeight w:val="465"/>
        <w:jc w:val="center"/>
      </w:trPr>
      <w:tc>
        <w:tcPr>
          <w:tcW w:w="2313" w:type="dxa"/>
          <w:vMerge/>
          <w:vAlign w:val="center"/>
        </w:tcPr>
        <w:p w:rsidR="00430875" w:rsidRPr="005C2807" w:rsidRDefault="00430875" w:rsidP="003A0050">
          <w:pPr>
            <w:pStyle w:val="Intestazione"/>
            <w:ind w:left="-70"/>
            <w:jc w:val="center"/>
            <w:rPr>
              <w:lang w:val="it-IT"/>
            </w:rPr>
          </w:pPr>
        </w:p>
      </w:tc>
      <w:tc>
        <w:tcPr>
          <w:tcW w:w="8103" w:type="dxa"/>
          <w:vAlign w:val="bottom"/>
        </w:tcPr>
        <w:p w:rsidR="006E451E" w:rsidRPr="006E451E" w:rsidRDefault="006E451E" w:rsidP="001803CA">
          <w:pPr>
            <w:pStyle w:val="Intestazione"/>
            <w:spacing w:before="120"/>
            <w:rPr>
              <w:rFonts w:ascii="Century Gothic" w:hAnsi="Century Gothic"/>
              <w:b w:val="0"/>
              <w:color w:val="auto"/>
              <w:sz w:val="16"/>
              <w:szCs w:val="16"/>
            </w:rPr>
          </w:pPr>
          <w:r w:rsidRPr="006E451E">
            <w:rPr>
              <w:rFonts w:ascii="Century Gothic" w:hAnsi="Century Gothic"/>
              <w:b w:val="0"/>
              <w:color w:val="auto"/>
              <w:sz w:val="16"/>
              <w:szCs w:val="16"/>
            </w:rPr>
            <w:t>M7.2.10 Laser Form</w:t>
          </w:r>
        </w:p>
        <w:p w:rsidR="00430875" w:rsidRPr="003B4326" w:rsidRDefault="00430875" w:rsidP="006E451E">
          <w:pPr>
            <w:pStyle w:val="Intestazione"/>
            <w:rPr>
              <w:b w:val="0"/>
              <w:color w:val="auto"/>
              <w:sz w:val="16"/>
              <w:szCs w:val="16"/>
            </w:rPr>
          </w:pPr>
          <w:r w:rsidRPr="003B4326">
            <w:rPr>
              <w:rFonts w:ascii="Century Gothic" w:hAnsi="Century Gothic"/>
              <w:b w:val="0"/>
              <w:color w:val="auto"/>
              <w:sz w:val="16"/>
              <w:szCs w:val="16"/>
              <w:highlight w:val="yellow"/>
            </w:rPr>
            <w:t>Rev.0</w:t>
          </w:r>
          <w:r w:rsidR="006E451E">
            <w:rPr>
              <w:rFonts w:ascii="Century Gothic" w:hAnsi="Century Gothic"/>
              <w:b w:val="0"/>
              <w:color w:val="auto"/>
              <w:sz w:val="16"/>
              <w:szCs w:val="16"/>
              <w:highlight w:val="yellow"/>
            </w:rPr>
            <w:t>0</w:t>
          </w:r>
          <w:r w:rsidRPr="003B4326">
            <w:rPr>
              <w:rFonts w:ascii="Century Gothic" w:hAnsi="Century Gothic"/>
              <w:b w:val="0"/>
              <w:color w:val="auto"/>
              <w:sz w:val="16"/>
              <w:szCs w:val="16"/>
              <w:highlight w:val="yellow"/>
            </w:rPr>
            <w:t xml:space="preserve"> del </w:t>
          </w:r>
          <w:r w:rsidR="006E451E">
            <w:rPr>
              <w:rFonts w:ascii="Century Gothic" w:hAnsi="Century Gothic"/>
              <w:b w:val="0"/>
              <w:color w:val="auto"/>
              <w:sz w:val="16"/>
              <w:szCs w:val="16"/>
              <w:highlight w:val="yellow"/>
            </w:rPr>
            <w:t>05</w:t>
          </w:r>
          <w:r w:rsidRPr="003B4326">
            <w:rPr>
              <w:rFonts w:ascii="Century Gothic" w:hAnsi="Century Gothic"/>
              <w:b w:val="0"/>
              <w:color w:val="auto"/>
              <w:sz w:val="16"/>
              <w:szCs w:val="16"/>
              <w:highlight w:val="yellow"/>
            </w:rPr>
            <w:t>/</w:t>
          </w:r>
          <w:r w:rsidR="006E451E">
            <w:rPr>
              <w:rFonts w:ascii="Century Gothic" w:hAnsi="Century Gothic"/>
              <w:b w:val="0"/>
              <w:color w:val="auto"/>
              <w:sz w:val="16"/>
              <w:szCs w:val="16"/>
              <w:highlight w:val="yellow"/>
            </w:rPr>
            <w:t>02</w:t>
          </w:r>
          <w:r w:rsidRPr="003B4326">
            <w:rPr>
              <w:rFonts w:ascii="Century Gothic" w:hAnsi="Century Gothic"/>
              <w:b w:val="0"/>
              <w:color w:val="auto"/>
              <w:sz w:val="16"/>
              <w:szCs w:val="16"/>
              <w:highlight w:val="yellow"/>
            </w:rPr>
            <w:t>/201</w:t>
          </w:r>
          <w:r w:rsidR="006E451E">
            <w:rPr>
              <w:rFonts w:ascii="Century Gothic" w:hAnsi="Century Gothic"/>
              <w:b w:val="0"/>
              <w:color w:val="auto"/>
              <w:sz w:val="16"/>
              <w:szCs w:val="16"/>
              <w:highlight w:val="yellow"/>
            </w:rPr>
            <w:t>9</w:t>
          </w:r>
          <w:r w:rsidRPr="003B4326">
            <w:rPr>
              <w:rFonts w:ascii="Century Gothic" w:hAnsi="Century Gothic"/>
              <w:b w:val="0"/>
              <w:color w:val="auto"/>
              <w:sz w:val="16"/>
              <w:szCs w:val="16"/>
            </w:rPr>
            <w:t xml:space="preserve">                             </w:t>
          </w:r>
          <w:r w:rsidRPr="003B4326">
            <w:rPr>
              <w:b w:val="0"/>
              <w:color w:val="auto"/>
              <w:sz w:val="16"/>
              <w:szCs w:val="16"/>
            </w:rPr>
            <w:t xml:space="preserve">                                                                                                              </w:t>
          </w:r>
        </w:p>
      </w:tc>
    </w:tr>
  </w:tbl>
  <w:p w:rsidR="00430875" w:rsidRPr="00AC0256" w:rsidRDefault="00430875">
    <w:pPr>
      <w:pStyle w:val="Intestazione"/>
      <w:rPr>
        <w:rFonts w:ascii="Century Gothic" w:hAnsi="Century Gothic"/>
        <w:color w:val="auto"/>
        <w:sz w:val="2"/>
        <w:szCs w:val="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8B"/>
    <w:rsid w:val="0002332E"/>
    <w:rsid w:val="00055048"/>
    <w:rsid w:val="00085A15"/>
    <w:rsid w:val="000A79EA"/>
    <w:rsid w:val="000A7DBB"/>
    <w:rsid w:val="000B1F04"/>
    <w:rsid w:val="000B239E"/>
    <w:rsid w:val="000C0921"/>
    <w:rsid w:val="000C147A"/>
    <w:rsid w:val="000C60C5"/>
    <w:rsid w:val="000E65AA"/>
    <w:rsid w:val="00127A12"/>
    <w:rsid w:val="001803CA"/>
    <w:rsid w:val="00222B50"/>
    <w:rsid w:val="0024367C"/>
    <w:rsid w:val="00243D42"/>
    <w:rsid w:val="00265A0A"/>
    <w:rsid w:val="002E4FB6"/>
    <w:rsid w:val="00301E65"/>
    <w:rsid w:val="00357CEB"/>
    <w:rsid w:val="003A0050"/>
    <w:rsid w:val="003A7B23"/>
    <w:rsid w:val="003B4326"/>
    <w:rsid w:val="003D368B"/>
    <w:rsid w:val="003F4985"/>
    <w:rsid w:val="0040203B"/>
    <w:rsid w:val="00430875"/>
    <w:rsid w:val="00441375"/>
    <w:rsid w:val="00447C56"/>
    <w:rsid w:val="004B15FB"/>
    <w:rsid w:val="004E7010"/>
    <w:rsid w:val="00500E93"/>
    <w:rsid w:val="005138A3"/>
    <w:rsid w:val="005364BC"/>
    <w:rsid w:val="00545162"/>
    <w:rsid w:val="00567E92"/>
    <w:rsid w:val="005C2807"/>
    <w:rsid w:val="00601704"/>
    <w:rsid w:val="00602412"/>
    <w:rsid w:val="00602F94"/>
    <w:rsid w:val="00617657"/>
    <w:rsid w:val="00646F84"/>
    <w:rsid w:val="00677E7A"/>
    <w:rsid w:val="00683620"/>
    <w:rsid w:val="00697AF2"/>
    <w:rsid w:val="006A0F49"/>
    <w:rsid w:val="006E451E"/>
    <w:rsid w:val="006E562E"/>
    <w:rsid w:val="00734034"/>
    <w:rsid w:val="00766110"/>
    <w:rsid w:val="00796787"/>
    <w:rsid w:val="008104E8"/>
    <w:rsid w:val="008679E4"/>
    <w:rsid w:val="008B05F7"/>
    <w:rsid w:val="00931DBB"/>
    <w:rsid w:val="00972BBC"/>
    <w:rsid w:val="009F3774"/>
    <w:rsid w:val="00A67F62"/>
    <w:rsid w:val="00A8635A"/>
    <w:rsid w:val="00A9324D"/>
    <w:rsid w:val="00AC0256"/>
    <w:rsid w:val="00B048D6"/>
    <w:rsid w:val="00B30E9A"/>
    <w:rsid w:val="00B334A1"/>
    <w:rsid w:val="00B4010E"/>
    <w:rsid w:val="00B532C4"/>
    <w:rsid w:val="00B668A5"/>
    <w:rsid w:val="00BB7070"/>
    <w:rsid w:val="00C03CA1"/>
    <w:rsid w:val="00C11EBB"/>
    <w:rsid w:val="00C35592"/>
    <w:rsid w:val="00C71486"/>
    <w:rsid w:val="00C9118C"/>
    <w:rsid w:val="00C936DC"/>
    <w:rsid w:val="00D13EE6"/>
    <w:rsid w:val="00D437E5"/>
    <w:rsid w:val="00D63E24"/>
    <w:rsid w:val="00DA1015"/>
    <w:rsid w:val="00DB6E1B"/>
    <w:rsid w:val="00DC1634"/>
    <w:rsid w:val="00DE1D3C"/>
    <w:rsid w:val="00DE2E88"/>
    <w:rsid w:val="00E34276"/>
    <w:rsid w:val="00E6640C"/>
    <w:rsid w:val="00EE7229"/>
    <w:rsid w:val="00F1648E"/>
    <w:rsid w:val="00F301C2"/>
    <w:rsid w:val="00F467BA"/>
    <w:rsid w:val="00FA0D87"/>
    <w:rsid w:val="00FB79E8"/>
    <w:rsid w:val="00FC7133"/>
    <w:rsid w:val="00FD75BC"/>
    <w:rsid w:val="00FE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9E73D"/>
  <w15:chartTrackingRefBased/>
  <w15:docId w15:val="{587694E0-0931-43B2-957F-BFE6DE2F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auhaus 93" w:eastAsia="Calibri" w:hAnsi="Bauhaus 93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B05F7"/>
    <w:pPr>
      <w:spacing w:before="120" w:after="120"/>
    </w:pPr>
    <w:rPr>
      <w:b/>
      <w:color w:val="009900"/>
      <w:sz w:val="40"/>
      <w:szCs w:val="40"/>
      <w:lang w:val="en-US"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0875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430875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430875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uiPriority w:val="99"/>
    <w:rsid w:val="00430875"/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87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30875"/>
    <w:rPr>
      <w:rFonts w:ascii="Tahoma" w:hAnsi="Tahoma" w:cs="Tahoma"/>
      <w:sz w:val="16"/>
      <w:szCs w:val="16"/>
      <w:lang w:val="en-US"/>
    </w:rPr>
  </w:style>
  <w:style w:type="table" w:styleId="Grigliatabella">
    <w:name w:val="Table Grid"/>
    <w:basedOn w:val="Tabellanormale"/>
    <w:uiPriority w:val="59"/>
    <w:rsid w:val="00430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Carpredefinitoparagrafo"/>
    <w:rsid w:val="006E5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7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0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8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9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3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4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74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C0C0C0"/>
                                    <w:left w:val="single" w:sz="4" w:space="0" w:color="D9D9D9"/>
                                    <w:bottom w:val="single" w:sz="4" w:space="0" w:color="D9D9D9"/>
                                    <w:right w:val="single" w:sz="4" w:space="0" w:color="D9D9D9"/>
                                  </w:divBdr>
                                  <w:divsChild>
                                    <w:div w:id="724568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60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5708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12" w:color="999999"/>
                                    <w:left w:val="single" w:sz="4" w:space="12" w:color="999999"/>
                                    <w:bottom w:val="single" w:sz="4" w:space="12" w:color="999999"/>
                                    <w:right w:val="single" w:sz="4" w:space="12" w:color="999999"/>
                                  </w:divBdr>
                                  <w:divsChild>
                                    <w:div w:id="2033609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075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33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84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649717">
                                      <w:marLeft w:val="0"/>
                                      <w:marRight w:val="0"/>
                                      <w:marTop w:val="112"/>
                                      <w:marBottom w:val="0"/>
                                      <w:divBdr>
                                        <w:top w:val="single" w:sz="4" w:space="0" w:color="EBEBEB"/>
                                        <w:left w:val="single" w:sz="4" w:space="0" w:color="EBEBEB"/>
                                        <w:bottom w:val="single" w:sz="4" w:space="0" w:color="EBEBEB"/>
                                        <w:right w:val="single" w:sz="4" w:space="0" w:color="EBEBEB"/>
                                      </w:divBdr>
                                      <w:divsChild>
                                        <w:div w:id="1678388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075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617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937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00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56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75640">
                                      <w:marLeft w:val="0"/>
                                      <w:marRight w:val="0"/>
                                      <w:marTop w:val="0"/>
                                      <w:marBottom w:val="2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7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85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89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3225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71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770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2701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267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635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71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F5F5F5"/>
                                        <w:left w:val="single" w:sz="4" w:space="0" w:color="F5F5F5"/>
                                        <w:bottom w:val="single" w:sz="4" w:space="0" w:color="F5F5F5"/>
                                        <w:right w:val="single" w:sz="4" w:space="0" w:color="F5F5F5"/>
                                      </w:divBdr>
                                      <w:divsChild>
                                        <w:div w:id="1682707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53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995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6836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bs-univet\commerciale\ITALIA\00%20-%20CAMPIONATURE%20CLIENTI\Bicelli\Laser%20Form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Laser Form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Alessandra Bertoli</cp:lastModifiedBy>
  <cp:revision>2</cp:revision>
  <cp:lastPrinted>2019-02-04T07:43:00Z</cp:lastPrinted>
  <dcterms:created xsi:type="dcterms:W3CDTF">2019-02-04T08:58:00Z</dcterms:created>
  <dcterms:modified xsi:type="dcterms:W3CDTF">2019-02-04T08:58:00Z</dcterms:modified>
</cp:coreProperties>
</file>